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E7D" w:rsidRDefault="007265A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E94D26" wp14:editId="6A417641">
                <wp:simplePos x="0" y="0"/>
                <wp:positionH relativeFrom="column">
                  <wp:posOffset>6471920</wp:posOffset>
                </wp:positionH>
                <wp:positionV relativeFrom="paragraph">
                  <wp:posOffset>-866140</wp:posOffset>
                </wp:positionV>
                <wp:extent cx="3215005" cy="2533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49"/>
                              <w:gridCol w:w="2741"/>
                            </w:tblGrid>
                            <w:tr w:rsidR="005F5B77" w:rsidRPr="00CF1929" w:rsidTr="00037D59">
                              <w:trPr>
                                <w:trHeight w:val="201"/>
                              </w:trPr>
                              <w:tc>
                                <w:tcPr>
                                  <w:tcW w:w="5153" w:type="dxa"/>
                                  <w:gridSpan w:val="2"/>
                                  <w:shd w:val="clear" w:color="auto" w:fill="B2A1C7" w:themeFill="accent4" w:themeFillTint="99"/>
                                </w:tcPr>
                                <w:p w:rsidR="005F5B77" w:rsidRPr="00CF1929" w:rsidRDefault="005F5B77" w:rsidP="00C73B8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Muscle Contractions</w:t>
                                  </w:r>
                                </w:p>
                              </w:tc>
                            </w:tr>
                            <w:tr w:rsidR="005F5B77" w:rsidRPr="00CF1929" w:rsidTr="00037D59">
                              <w:trPr>
                                <w:trHeight w:val="215"/>
                              </w:trPr>
                              <w:tc>
                                <w:tcPr>
                                  <w:tcW w:w="2318" w:type="dxa"/>
                                  <w:shd w:val="clear" w:color="auto" w:fill="B2A1C7" w:themeFill="accent4" w:themeFillTint="99"/>
                                </w:tcPr>
                                <w:p w:rsidR="005F5B77" w:rsidRPr="00CF1929" w:rsidRDefault="005F5B77" w:rsidP="00C73B8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F192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Term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2A1C7" w:themeFill="accent4" w:themeFillTint="99"/>
                                </w:tcPr>
                                <w:p w:rsidR="005F5B77" w:rsidRPr="00CF1929" w:rsidRDefault="005F5B77" w:rsidP="00C73B8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F192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F5B77" w:rsidRPr="00CF1929" w:rsidTr="00037D59">
                              <w:trPr>
                                <w:trHeight w:val="201"/>
                              </w:trPr>
                              <w:tc>
                                <w:tcPr>
                                  <w:tcW w:w="2318" w:type="dxa"/>
                                  <w:shd w:val="clear" w:color="auto" w:fill="B2A1C7" w:themeFill="accent4" w:themeFillTint="99"/>
                                </w:tcPr>
                                <w:p w:rsidR="005F5B77" w:rsidRPr="00784F0C" w:rsidRDefault="005F5B77" w:rsidP="00C73B8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Isotonic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2A1C7" w:themeFill="accent4" w:themeFillTint="99"/>
                                </w:tcPr>
                                <w:p w:rsidR="005F5B77" w:rsidRPr="00CF1929" w:rsidRDefault="005F5B77" w:rsidP="00C73B8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Muscle action where the muscle changes length – causes movement. </w:t>
                                  </w:r>
                                </w:p>
                              </w:tc>
                            </w:tr>
                            <w:tr w:rsidR="005F5B77" w:rsidRPr="00CF1929" w:rsidTr="00037D59">
                              <w:trPr>
                                <w:trHeight w:val="416"/>
                              </w:trPr>
                              <w:tc>
                                <w:tcPr>
                                  <w:tcW w:w="2318" w:type="dxa"/>
                                  <w:shd w:val="clear" w:color="auto" w:fill="B2A1C7" w:themeFill="accent4" w:themeFillTint="99"/>
                                </w:tcPr>
                                <w:p w:rsidR="005F5B77" w:rsidRPr="00784F0C" w:rsidRDefault="005F5B77" w:rsidP="00C73B8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Isometric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2A1C7" w:themeFill="accent4" w:themeFillTint="99"/>
                                </w:tcPr>
                                <w:p w:rsidR="005F5B77" w:rsidRPr="00CF1929" w:rsidRDefault="005F5B77" w:rsidP="00C73B8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Muscle action where the muscle stay the same. Eg. Balances.</w:t>
                                  </w:r>
                                </w:p>
                              </w:tc>
                            </w:tr>
                            <w:tr w:rsidR="005F5B77" w:rsidRPr="00CF1929" w:rsidTr="00037D59">
                              <w:trPr>
                                <w:trHeight w:val="416"/>
                              </w:trPr>
                              <w:tc>
                                <w:tcPr>
                                  <w:tcW w:w="2318" w:type="dxa"/>
                                  <w:shd w:val="clear" w:color="auto" w:fill="B2A1C7" w:themeFill="accent4" w:themeFillTint="99"/>
                                </w:tcPr>
                                <w:p w:rsidR="005F5B77" w:rsidRPr="00784F0C" w:rsidRDefault="005F5B77" w:rsidP="00C73B8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Concentric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2A1C7" w:themeFill="accent4" w:themeFillTint="99"/>
                                </w:tcPr>
                                <w:p w:rsidR="005F5B77" w:rsidRPr="00CF1929" w:rsidRDefault="005F5B77" w:rsidP="00C73B81">
                                  <w:pPr>
                                    <w:jc w:val="center"/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Isotonic contraction where muscle shortens.</w:t>
                                  </w:r>
                                </w:p>
                              </w:tc>
                            </w:tr>
                            <w:tr w:rsidR="005F5B77" w:rsidTr="00037D59">
                              <w:trPr>
                                <w:trHeight w:val="430"/>
                              </w:trPr>
                              <w:tc>
                                <w:tcPr>
                                  <w:tcW w:w="2318" w:type="dxa"/>
                                  <w:shd w:val="clear" w:color="auto" w:fill="B2A1C7" w:themeFill="accent4" w:themeFillTint="99"/>
                                </w:tcPr>
                                <w:p w:rsidR="005F5B77" w:rsidRPr="00784F0C" w:rsidRDefault="005F5B77" w:rsidP="00C73B8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Eccentric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2A1C7" w:themeFill="accent4" w:themeFillTint="99"/>
                                </w:tcPr>
                                <w:p w:rsidR="005F5B77" w:rsidRDefault="005F5B77" w:rsidP="00C73B81">
                                  <w:pPr>
                                    <w:jc w:val="center"/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Isotonic contraction where muscle lengthens.</w:t>
                                  </w:r>
                                </w:p>
                              </w:tc>
                            </w:tr>
                          </w:tbl>
                          <w:p w:rsidR="005F5B77" w:rsidRPr="00B0180F" w:rsidRDefault="005F5B77" w:rsidP="00B0180F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94D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9.6pt;margin-top:-68.2pt;width:253.15pt;height:19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49"/>
                        <w:gridCol w:w="2741"/>
                      </w:tblGrid>
                      <w:tr w:rsidR="005F5B77" w:rsidRPr="00CF1929" w:rsidTr="00037D59">
                        <w:trPr>
                          <w:trHeight w:val="201"/>
                        </w:trPr>
                        <w:tc>
                          <w:tcPr>
                            <w:tcW w:w="5153" w:type="dxa"/>
                            <w:gridSpan w:val="2"/>
                            <w:shd w:val="clear" w:color="auto" w:fill="B2A1C7" w:themeFill="accent4" w:themeFillTint="99"/>
                          </w:tcPr>
                          <w:p w:rsidR="005F5B77" w:rsidRPr="00CF1929" w:rsidRDefault="005F5B77" w:rsidP="00C73B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Muscle Contractions</w:t>
                            </w:r>
                          </w:p>
                        </w:tc>
                      </w:tr>
                      <w:tr w:rsidR="005F5B77" w:rsidRPr="00CF1929" w:rsidTr="00037D59">
                        <w:trPr>
                          <w:trHeight w:val="215"/>
                        </w:trPr>
                        <w:tc>
                          <w:tcPr>
                            <w:tcW w:w="2318" w:type="dxa"/>
                            <w:shd w:val="clear" w:color="auto" w:fill="B2A1C7" w:themeFill="accent4" w:themeFillTint="99"/>
                          </w:tcPr>
                          <w:p w:rsidR="005F5B77" w:rsidRPr="00CF1929" w:rsidRDefault="005F5B77" w:rsidP="00C73B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F1929">
                              <w:rPr>
                                <w:b/>
                                <w:sz w:val="18"/>
                                <w:szCs w:val="18"/>
                              </w:rPr>
                              <w:t>Term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2A1C7" w:themeFill="accent4" w:themeFillTint="99"/>
                          </w:tcPr>
                          <w:p w:rsidR="005F5B77" w:rsidRPr="00CF1929" w:rsidRDefault="005F5B77" w:rsidP="00C73B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F1929">
                              <w:rPr>
                                <w:b/>
                                <w:sz w:val="18"/>
                                <w:szCs w:val="18"/>
                              </w:rPr>
                              <w:t>Description</w:t>
                            </w:r>
                          </w:p>
                        </w:tc>
                      </w:tr>
                      <w:tr w:rsidR="005F5B77" w:rsidRPr="00CF1929" w:rsidTr="00037D59">
                        <w:trPr>
                          <w:trHeight w:val="201"/>
                        </w:trPr>
                        <w:tc>
                          <w:tcPr>
                            <w:tcW w:w="2318" w:type="dxa"/>
                            <w:shd w:val="clear" w:color="auto" w:fill="B2A1C7" w:themeFill="accent4" w:themeFillTint="99"/>
                          </w:tcPr>
                          <w:p w:rsidR="005F5B77" w:rsidRPr="00784F0C" w:rsidRDefault="005F5B77" w:rsidP="00C73B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Isotonic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2A1C7" w:themeFill="accent4" w:themeFillTint="99"/>
                          </w:tcPr>
                          <w:p w:rsidR="005F5B77" w:rsidRPr="00CF1929" w:rsidRDefault="005F5B77" w:rsidP="00C73B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Muscle action where the muscle changes length – causes movement. </w:t>
                            </w:r>
                          </w:p>
                        </w:tc>
                      </w:tr>
                      <w:tr w:rsidR="005F5B77" w:rsidRPr="00CF1929" w:rsidTr="00037D59">
                        <w:trPr>
                          <w:trHeight w:val="416"/>
                        </w:trPr>
                        <w:tc>
                          <w:tcPr>
                            <w:tcW w:w="2318" w:type="dxa"/>
                            <w:shd w:val="clear" w:color="auto" w:fill="B2A1C7" w:themeFill="accent4" w:themeFillTint="99"/>
                          </w:tcPr>
                          <w:p w:rsidR="005F5B77" w:rsidRPr="00784F0C" w:rsidRDefault="005F5B77" w:rsidP="00C73B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Isometric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2A1C7" w:themeFill="accent4" w:themeFillTint="99"/>
                          </w:tcPr>
                          <w:p w:rsidR="005F5B77" w:rsidRPr="00CF1929" w:rsidRDefault="005F5B77" w:rsidP="00C73B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>Muscle action where the muscle stay the same. Eg. Balances.</w:t>
                            </w:r>
                          </w:p>
                        </w:tc>
                      </w:tr>
                      <w:tr w:rsidR="005F5B77" w:rsidRPr="00CF1929" w:rsidTr="00037D59">
                        <w:trPr>
                          <w:trHeight w:val="416"/>
                        </w:trPr>
                        <w:tc>
                          <w:tcPr>
                            <w:tcW w:w="2318" w:type="dxa"/>
                            <w:shd w:val="clear" w:color="auto" w:fill="B2A1C7" w:themeFill="accent4" w:themeFillTint="99"/>
                          </w:tcPr>
                          <w:p w:rsidR="005F5B77" w:rsidRPr="00784F0C" w:rsidRDefault="005F5B77" w:rsidP="00C73B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Concentric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2A1C7" w:themeFill="accent4" w:themeFillTint="99"/>
                          </w:tcPr>
                          <w:p w:rsidR="005F5B77" w:rsidRPr="00CF1929" w:rsidRDefault="005F5B77" w:rsidP="00C73B81">
                            <w:pPr>
                              <w:jc w:val="center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>Isotonic contraction where muscle shortens.</w:t>
                            </w:r>
                          </w:p>
                        </w:tc>
                      </w:tr>
                      <w:tr w:rsidR="005F5B77" w:rsidTr="00037D59">
                        <w:trPr>
                          <w:trHeight w:val="430"/>
                        </w:trPr>
                        <w:tc>
                          <w:tcPr>
                            <w:tcW w:w="2318" w:type="dxa"/>
                            <w:shd w:val="clear" w:color="auto" w:fill="B2A1C7" w:themeFill="accent4" w:themeFillTint="99"/>
                          </w:tcPr>
                          <w:p w:rsidR="005F5B77" w:rsidRPr="00784F0C" w:rsidRDefault="005F5B77" w:rsidP="00C73B8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Eccentric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2A1C7" w:themeFill="accent4" w:themeFillTint="99"/>
                          </w:tcPr>
                          <w:p w:rsidR="005F5B77" w:rsidRDefault="005F5B77" w:rsidP="00C73B81">
                            <w:pPr>
                              <w:jc w:val="center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>Isotonic contraction where muscle lengthens.</w:t>
                            </w:r>
                          </w:p>
                        </w:tc>
                      </w:tr>
                    </w:tbl>
                    <w:p w:rsidR="005F5B77" w:rsidRPr="00B0180F" w:rsidRDefault="005F5B77" w:rsidP="00B0180F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40DCB8" wp14:editId="616063BC">
                <wp:simplePos x="0" y="0"/>
                <wp:positionH relativeFrom="column">
                  <wp:posOffset>2857500</wp:posOffset>
                </wp:positionH>
                <wp:positionV relativeFrom="paragraph">
                  <wp:posOffset>-819150</wp:posOffset>
                </wp:positionV>
                <wp:extent cx="3533775" cy="18288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89403" id="Rectangle 23" o:spid="_x0000_s1026" style="position:absolute;margin-left:225pt;margin-top:-64.5pt;width:278.25pt;height:2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" filled="f" strokecolor="#4f81bd [32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DF0035" wp14:editId="0B17D416">
                <wp:simplePos x="0" y="0"/>
                <wp:positionH relativeFrom="column">
                  <wp:posOffset>-847725</wp:posOffset>
                </wp:positionH>
                <wp:positionV relativeFrom="paragraph">
                  <wp:posOffset>-819150</wp:posOffset>
                </wp:positionV>
                <wp:extent cx="3609975" cy="31146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3114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B3032" id="Rectangle 8" o:spid="_x0000_s1026" style="position:absolute;margin-left:-66.75pt;margin-top:-64.5pt;width:284.25pt;height:24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" filled="f" strokecolor="#f79646 [3209]" strokeweight="2pt"/>
            </w:pict>
          </mc:Fallback>
        </mc:AlternateContent>
      </w:r>
      <w:r w:rsidRPr="00476861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2C3019DF" wp14:editId="4C5D5D99">
            <wp:simplePos x="0" y="0"/>
            <wp:positionH relativeFrom="column">
              <wp:posOffset>1009650</wp:posOffset>
            </wp:positionH>
            <wp:positionV relativeFrom="paragraph">
              <wp:posOffset>-752475</wp:posOffset>
            </wp:positionV>
            <wp:extent cx="1704975" cy="2438400"/>
            <wp:effectExtent l="0" t="0" r="9525" b="0"/>
            <wp:wrapNone/>
            <wp:docPr id="14340" name="Picture 1" descr="10B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1" descr="10B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861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34DC8B67" wp14:editId="0BDCB993">
            <wp:simplePos x="0" y="0"/>
            <wp:positionH relativeFrom="column">
              <wp:posOffset>-762000</wp:posOffset>
            </wp:positionH>
            <wp:positionV relativeFrom="paragraph">
              <wp:posOffset>-753110</wp:posOffset>
            </wp:positionV>
            <wp:extent cx="1654175" cy="2428875"/>
            <wp:effectExtent l="0" t="0" r="3175" b="9525"/>
            <wp:wrapNone/>
            <wp:docPr id="14339" name="Picture 2" descr="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10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C04" w:rsidRPr="00F567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7F6FF" wp14:editId="6B5B701F">
                <wp:simplePos x="0" y="0"/>
                <wp:positionH relativeFrom="column">
                  <wp:posOffset>4133850</wp:posOffset>
                </wp:positionH>
                <wp:positionV relativeFrom="paragraph">
                  <wp:posOffset>-819150</wp:posOffset>
                </wp:positionV>
                <wp:extent cx="2333625" cy="1809750"/>
                <wp:effectExtent l="0" t="0" r="0" b="0"/>
                <wp:wrapNone/>
                <wp:docPr id="16388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B77" w:rsidRPr="00802647" w:rsidRDefault="005F5B77" w:rsidP="00802647">
                            <w:pPr>
                              <w:pStyle w:val="NormalWeb"/>
                              <w:shd w:val="clear" w:color="auto" w:fill="8DB3E2" w:themeFill="text2" w:themeFillTint="66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026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Antagonistic Pairs:</w:t>
                            </w:r>
                          </w:p>
                          <w:p w:rsidR="005F5B77" w:rsidRPr="00802647" w:rsidRDefault="005F5B77" w:rsidP="00802647">
                            <w:pPr>
                              <w:pStyle w:val="NormalWeb"/>
                              <w:shd w:val="clear" w:color="auto" w:fill="8DB3E2" w:themeFill="text2" w:themeFillTint="66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0264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When one muscle contracts, the other relaxes, producing movement.</w:t>
                            </w:r>
                          </w:p>
                          <w:p w:rsidR="005F5B77" w:rsidRPr="00802647" w:rsidRDefault="005F5B77" w:rsidP="00802647">
                            <w:pPr>
                              <w:pStyle w:val="NormalWeb"/>
                              <w:shd w:val="clear" w:color="auto" w:fill="8DB3E2" w:themeFill="text2" w:themeFillTint="66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026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 xml:space="preserve"> Examples:</w:t>
                            </w:r>
                            <w:r w:rsidRPr="0080264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F5B77" w:rsidRPr="00802647" w:rsidRDefault="005F5B77" w:rsidP="00802647">
                            <w:pPr>
                              <w:pStyle w:val="NormalWeb"/>
                              <w:shd w:val="clear" w:color="auto" w:fill="8DB3E2" w:themeFill="text2" w:themeFillTint="66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0264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-Biceps and triceps.</w:t>
                            </w:r>
                          </w:p>
                          <w:p w:rsidR="005F5B77" w:rsidRPr="00802647" w:rsidRDefault="005F5B77" w:rsidP="00802647">
                            <w:pPr>
                              <w:pStyle w:val="NormalWeb"/>
                              <w:shd w:val="clear" w:color="auto" w:fill="8DB3E2" w:themeFill="text2" w:themeFillTint="66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0264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-Hamstrings and quadriceps. </w:t>
                            </w:r>
                          </w:p>
                          <w:p w:rsidR="005F5B77" w:rsidRPr="00802647" w:rsidRDefault="005F5B77" w:rsidP="00802647">
                            <w:pPr>
                              <w:pStyle w:val="NormalWeb"/>
                              <w:shd w:val="clear" w:color="auto" w:fill="8DB3E2" w:themeFill="text2" w:themeFillTint="66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026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Agonist:</w:t>
                            </w:r>
                            <w:r w:rsidRPr="0080264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0264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Prime mover! The muscle that is CONTRACTING to make the movement happen. </w:t>
                            </w:r>
                          </w:p>
                          <w:p w:rsidR="005F5B77" w:rsidRPr="00802647" w:rsidRDefault="005F5B77" w:rsidP="00802647">
                            <w:pPr>
                              <w:pStyle w:val="NormalWeb"/>
                              <w:shd w:val="clear" w:color="auto" w:fill="8DB3E2" w:themeFill="text2" w:themeFillTint="66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0264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Antagonist:</w:t>
                            </w:r>
                            <w:r w:rsidRPr="0080264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 lazy one of the pair! The muscle that is RELAXING, does the opposite of the agonist.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F6FF" id="TextBox 2" o:spid="_x0000_s1027" type="#_x0000_t202" style="position:absolute;margin-left:325.5pt;margin-top:-64.5pt;width:183.75pt;height:14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" filled="f" stroked="f">
                <v:textbox>
                  <w:txbxContent>
                    <w:p w:rsidR="005F5B77" w:rsidRPr="00802647" w:rsidRDefault="005F5B77" w:rsidP="00802647">
                      <w:pPr>
                        <w:pStyle w:val="NormalWeb"/>
                        <w:shd w:val="clear" w:color="auto" w:fill="8DB3E2" w:themeFill="text2" w:themeFillTint="66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18"/>
                          <w:szCs w:val="18"/>
                          <w:u w:val="single"/>
                        </w:rPr>
                      </w:pPr>
                      <w:r w:rsidRPr="0080264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18"/>
                          <w:szCs w:val="18"/>
                          <w:u w:val="single"/>
                        </w:rPr>
                        <w:t>Antagonistic Pairs:</w:t>
                      </w:r>
                    </w:p>
                    <w:p w:rsidR="005F5B77" w:rsidRPr="00802647" w:rsidRDefault="005F5B77" w:rsidP="00802647">
                      <w:pPr>
                        <w:pStyle w:val="NormalWeb"/>
                        <w:shd w:val="clear" w:color="auto" w:fill="8DB3E2" w:themeFill="text2" w:themeFillTint="66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802647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When one muscle contracts, the other relaxes, producing movement.</w:t>
                      </w:r>
                    </w:p>
                    <w:p w:rsidR="005F5B77" w:rsidRPr="00802647" w:rsidRDefault="005F5B77" w:rsidP="00802647">
                      <w:pPr>
                        <w:pStyle w:val="NormalWeb"/>
                        <w:shd w:val="clear" w:color="auto" w:fill="8DB3E2" w:themeFill="text2" w:themeFillTint="66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80264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18"/>
                          <w:szCs w:val="18"/>
                          <w:u w:val="single"/>
                        </w:rPr>
                        <w:t xml:space="preserve"> Examples:</w:t>
                      </w:r>
                      <w:r w:rsidRPr="00802647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:rsidR="005F5B77" w:rsidRPr="00802647" w:rsidRDefault="005F5B77" w:rsidP="00802647">
                      <w:pPr>
                        <w:pStyle w:val="NormalWeb"/>
                        <w:shd w:val="clear" w:color="auto" w:fill="8DB3E2" w:themeFill="text2" w:themeFillTint="66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802647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-Biceps and triceps.</w:t>
                      </w:r>
                    </w:p>
                    <w:p w:rsidR="005F5B77" w:rsidRPr="00802647" w:rsidRDefault="005F5B77" w:rsidP="00802647">
                      <w:pPr>
                        <w:pStyle w:val="NormalWeb"/>
                        <w:shd w:val="clear" w:color="auto" w:fill="8DB3E2" w:themeFill="text2" w:themeFillTint="66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802647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-Hamstrings and quadriceps. </w:t>
                      </w:r>
                    </w:p>
                    <w:p w:rsidR="005F5B77" w:rsidRPr="00802647" w:rsidRDefault="005F5B77" w:rsidP="00802647">
                      <w:pPr>
                        <w:pStyle w:val="NormalWeb"/>
                        <w:shd w:val="clear" w:color="auto" w:fill="8DB3E2" w:themeFill="text2" w:themeFillTint="66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80264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18"/>
                          <w:szCs w:val="18"/>
                          <w:u w:val="single"/>
                        </w:rPr>
                        <w:t>Agonist:</w:t>
                      </w:r>
                      <w:r w:rsidRPr="00802647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80264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Prime mover! The muscle that is CONTRACTING to make the movement happen. </w:t>
                      </w:r>
                    </w:p>
                    <w:p w:rsidR="005F5B77" w:rsidRPr="00802647" w:rsidRDefault="005F5B77" w:rsidP="00802647">
                      <w:pPr>
                        <w:pStyle w:val="NormalWeb"/>
                        <w:shd w:val="clear" w:color="auto" w:fill="8DB3E2" w:themeFill="text2" w:themeFillTint="66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02647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Antagonist:</w:t>
                      </w:r>
                      <w:r w:rsidRPr="0080264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 lazy one of the pair! The muscle that is RELAXING, does the opposite of the agonist.</w:t>
                      </w:r>
                    </w:p>
                  </w:txbxContent>
                </v:textbox>
              </v:shape>
            </w:pict>
          </mc:Fallback>
        </mc:AlternateContent>
      </w:r>
      <w:r w:rsidR="00773A76" w:rsidRPr="00F56709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4DDEDC01" wp14:editId="79AB030D">
            <wp:simplePos x="0" y="0"/>
            <wp:positionH relativeFrom="column">
              <wp:posOffset>2876550</wp:posOffset>
            </wp:positionH>
            <wp:positionV relativeFrom="paragraph">
              <wp:posOffset>-704850</wp:posOffset>
            </wp:positionV>
            <wp:extent cx="1257300" cy="1621155"/>
            <wp:effectExtent l="0" t="0" r="0" b="0"/>
            <wp:wrapNone/>
            <wp:docPr id="16387" name="Picture 5" descr="biceps and tric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biceps and tric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95">
        <w:rPr>
          <w:noProof/>
          <w:lang w:eastAsia="en-GB"/>
        </w:rPr>
        <w:t>C</w:t>
      </w:r>
    </w:p>
    <w:p w:rsidR="00673E7D" w:rsidRPr="00673E7D" w:rsidRDefault="00673E7D" w:rsidP="00673E7D"/>
    <w:p w:rsidR="00673E7D" w:rsidRPr="00673E7D" w:rsidRDefault="005F5B77" w:rsidP="00673E7D">
      <w:r w:rsidRPr="005F5B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16DF27" wp14:editId="707B9635">
                <wp:simplePos x="0" y="0"/>
                <wp:positionH relativeFrom="column">
                  <wp:posOffset>6467475</wp:posOffset>
                </wp:positionH>
                <wp:positionV relativeFrom="paragraph">
                  <wp:posOffset>115570</wp:posOffset>
                </wp:positionV>
                <wp:extent cx="3195955" cy="552450"/>
                <wp:effectExtent l="0" t="0" r="23495" b="19050"/>
                <wp:wrapNone/>
                <wp:docPr id="30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77" w:rsidRPr="005F5B77" w:rsidRDefault="005F5B77" w:rsidP="005F5B77">
                            <w:pPr>
                              <w:shd w:val="clear" w:color="auto" w:fill="FF0000"/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5B77">
                              <w:rPr>
                                <w:b/>
                                <w:sz w:val="18"/>
                                <w:szCs w:val="18"/>
                              </w:rPr>
                              <w:t>RED - BASIC RECALL – REMEMBER YOUR ACRONYMS, DEFINITIONS AND KEY POINTS (1-2 MARK Q’S)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DF27" id="Text Box 2" o:spid="_x0000_s1028" type="#_x0000_t202" style="position:absolute;margin-left:509.25pt;margin-top:9.1pt;width:251.65pt;height:4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">
                <v:textbox>
                  <w:txbxContent>
                    <w:p w:rsidR="005F5B77" w:rsidRPr="005F5B77" w:rsidRDefault="005F5B77" w:rsidP="005F5B77">
                      <w:pPr>
                        <w:shd w:val="clear" w:color="auto" w:fill="FF0000"/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5F5B77">
                        <w:rPr>
                          <w:b/>
                          <w:sz w:val="18"/>
                          <w:szCs w:val="18"/>
                        </w:rPr>
                        <w:t>RED - BASIC RECALL – REMEMBER YOUR ACRONYMS, DEFINITIONS AND KEY POINTS (1-2 MARK Q’S)</w:t>
                      </w:r>
                    </w:p>
                  </w:txbxContent>
                </v:textbox>
              </v:shape>
            </w:pict>
          </mc:Fallback>
        </mc:AlternateContent>
      </w:r>
    </w:p>
    <w:p w:rsidR="00673E7D" w:rsidRDefault="00E92F6F" w:rsidP="00673E7D">
      <w:r w:rsidRPr="00E92F6F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2E7AA164" wp14:editId="318E3C51">
            <wp:simplePos x="0" y="0"/>
            <wp:positionH relativeFrom="column">
              <wp:posOffset>5229225</wp:posOffset>
            </wp:positionH>
            <wp:positionV relativeFrom="paragraph">
              <wp:posOffset>128905</wp:posOffset>
            </wp:positionV>
            <wp:extent cx="1143000" cy="474345"/>
            <wp:effectExtent l="0" t="0" r="0" b="1905"/>
            <wp:wrapTight wrapText="bothSides">
              <wp:wrapPolygon edited="0">
                <wp:start x="17640" y="0"/>
                <wp:lineTo x="0" y="9542"/>
                <wp:lineTo x="0" y="20819"/>
                <wp:lineTo x="11880" y="20819"/>
                <wp:lineTo x="16200" y="20819"/>
                <wp:lineTo x="16560" y="20819"/>
                <wp:lineTo x="20160" y="14747"/>
                <wp:lineTo x="21240" y="8675"/>
                <wp:lineTo x="21240" y="0"/>
                <wp:lineTo x="17640" y="0"/>
              </wp:wrapPolygon>
            </wp:wrapTight>
            <wp:docPr id="3" name="Picture 3" descr="C:\Users\mr.hemmings\Desktop\Logo Plain Transparent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.hemmings\Desktop\Logo Plain Transparent Bla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E7B320" wp14:editId="38CF9B02">
                <wp:simplePos x="0" y="0"/>
                <wp:positionH relativeFrom="column">
                  <wp:posOffset>2867025</wp:posOffset>
                </wp:positionH>
                <wp:positionV relativeFrom="paragraph">
                  <wp:posOffset>97155</wp:posOffset>
                </wp:positionV>
                <wp:extent cx="2257425" cy="4572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80242" id="Rectangle 11" o:spid="_x0000_s1026" style="position:absolute;margin-left:225.75pt;margin-top:7.65pt;width:177.7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" filled="f" strokecolor="red" strokeweight="2pt"/>
            </w:pict>
          </mc:Fallback>
        </mc:AlternateContent>
      </w:r>
      <w:r w:rsidR="00412E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7A610A" wp14:editId="64E970C8">
                <wp:simplePos x="0" y="0"/>
                <wp:positionH relativeFrom="column">
                  <wp:posOffset>2876550</wp:posOffset>
                </wp:positionH>
                <wp:positionV relativeFrom="paragraph">
                  <wp:posOffset>20955</wp:posOffset>
                </wp:positionV>
                <wp:extent cx="2343150" cy="857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5B77" w:rsidRPr="00E92F6F" w:rsidRDefault="005F5B77" w:rsidP="00C73B81">
                            <w:pPr>
                              <w:jc w:val="center"/>
                              <w:rPr>
                                <w:b/>
                                <w:sz w:val="40"/>
                                <w:szCs w:val="6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t>Muscle fatigueches of Exercise).</w:t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rFonts w:hAnsi="Calibri"/>
                                <w:b/>
                                <w:bCs/>
                                <w:vanish/>
                                <w:kern w:val="24"/>
                                <w:sz w:val="8"/>
                                <w:szCs w:val="18"/>
                              </w:rPr>
                              <w:pgNum/>
                            </w:r>
                            <w:r w:rsidRPr="00E92F6F">
                              <w:rPr>
                                <w:b/>
                                <w:sz w:val="40"/>
                                <w:szCs w:val="6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MUSCULAR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610A" id="_x0000_s1029" type="#_x0000_t202" style="position:absolute;margin-left:226.5pt;margin-top:1.65pt;width:184.5pt;height:6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" filled="f" stroked="f">
                <v:textbox>
                  <w:txbxContent>
                    <w:p w:rsidR="005F5B77" w:rsidRPr="00E92F6F" w:rsidRDefault="005F5B77" w:rsidP="00C73B81">
                      <w:pPr>
                        <w:jc w:val="center"/>
                        <w:rPr>
                          <w:b/>
                          <w:sz w:val="40"/>
                          <w:szCs w:val="6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t>Muscle fatigueches of Exercise).</w:t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rFonts w:hAnsi="Calibri"/>
                          <w:b/>
                          <w:bCs/>
                          <w:vanish/>
                          <w:kern w:val="24"/>
                          <w:sz w:val="8"/>
                          <w:szCs w:val="18"/>
                        </w:rPr>
                        <w:pgNum/>
                      </w:r>
                      <w:r w:rsidRPr="00E92F6F">
                        <w:rPr>
                          <w:b/>
                          <w:sz w:val="40"/>
                          <w:szCs w:val="6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MUSCULAR SYSTEM</w:t>
                      </w:r>
                    </w:p>
                  </w:txbxContent>
                </v:textbox>
              </v:shape>
            </w:pict>
          </mc:Fallback>
        </mc:AlternateContent>
      </w:r>
    </w:p>
    <w:p w:rsidR="00CF1929" w:rsidRDefault="005F5B77" w:rsidP="00673E7D">
      <w:pPr>
        <w:tabs>
          <w:tab w:val="left" w:pos="9975"/>
        </w:tabs>
      </w:pPr>
      <w:r w:rsidRPr="005F5B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9892AD" wp14:editId="7A3FF7DF">
                <wp:simplePos x="0" y="0"/>
                <wp:positionH relativeFrom="column">
                  <wp:posOffset>6467476</wp:posOffset>
                </wp:positionH>
                <wp:positionV relativeFrom="paragraph">
                  <wp:posOffset>50800</wp:posOffset>
                </wp:positionV>
                <wp:extent cx="3219450" cy="523875"/>
                <wp:effectExtent l="0" t="0" r="19050" b="28575"/>
                <wp:wrapNone/>
                <wp:docPr id="30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77" w:rsidRPr="005F5B77" w:rsidRDefault="005F5B77" w:rsidP="005F5B77">
                            <w:pPr>
                              <w:shd w:val="clear" w:color="auto" w:fill="FFC000"/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5B77">
                              <w:rPr>
                                <w:b/>
                                <w:sz w:val="18"/>
                                <w:szCs w:val="18"/>
                              </w:rPr>
                              <w:t>AMBER – DESCRIBE &amp; EXPLAIN – USE SPORTING EXAMPLES TO ADD DETAIL TO YOUR ANSWERS (2-4 MARK Q’S)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92AD" id="_x0000_s1030" type="#_x0000_t202" style="position:absolute;margin-left:509.25pt;margin-top:4pt;width:253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">
                <v:textbox>
                  <w:txbxContent>
                    <w:p w:rsidR="005F5B77" w:rsidRPr="005F5B77" w:rsidRDefault="005F5B77" w:rsidP="005F5B77">
                      <w:pPr>
                        <w:shd w:val="clear" w:color="auto" w:fill="FFC000"/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5F5B77">
                        <w:rPr>
                          <w:b/>
                          <w:sz w:val="18"/>
                          <w:szCs w:val="18"/>
                        </w:rPr>
                        <w:t>AMBER – DESCRIBE &amp; EXPLAIN – USE SPORTING EXAMPLES TO ADD DETAIL TO YOUR ANSWERS (2-4 MARK Q’S)</w:t>
                      </w:r>
                    </w:p>
                  </w:txbxContent>
                </v:textbox>
              </v:shape>
            </w:pict>
          </mc:Fallback>
        </mc:AlternateContent>
      </w:r>
      <w:r w:rsidR="00107295" w:rsidRPr="00E0481A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03151DFA" wp14:editId="5C2BABF4">
            <wp:simplePos x="0" y="0"/>
            <wp:positionH relativeFrom="column">
              <wp:posOffset>3914775</wp:posOffset>
            </wp:positionH>
            <wp:positionV relativeFrom="paragraph">
              <wp:posOffset>279400</wp:posOffset>
            </wp:positionV>
            <wp:extent cx="1464310" cy="1200150"/>
            <wp:effectExtent l="0" t="0" r="2540" b="0"/>
            <wp:wrapTight wrapText="bothSides">
              <wp:wrapPolygon edited="0">
                <wp:start x="0" y="0"/>
                <wp:lineTo x="0" y="21257"/>
                <wp:lineTo x="21356" y="21257"/>
                <wp:lineTo x="2135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/>
                    <a:stretch/>
                  </pic:blipFill>
                  <pic:spPr bwMode="auto">
                    <a:xfrm>
                      <a:off x="0" y="0"/>
                      <a:ext cx="146431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E7D">
        <w:tab/>
      </w:r>
    </w:p>
    <w:p w:rsidR="00CF1929" w:rsidRDefault="007265AB" w:rsidP="00CF1929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7088F6" wp14:editId="0242FD45">
                <wp:simplePos x="0" y="0"/>
                <wp:positionH relativeFrom="column">
                  <wp:posOffset>-848360</wp:posOffset>
                </wp:positionH>
                <wp:positionV relativeFrom="paragraph">
                  <wp:posOffset>108585</wp:posOffset>
                </wp:positionV>
                <wp:extent cx="3609975" cy="5715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04BD" id="Rectangle 15" o:spid="_x0000_s1026" style="position:absolute;margin-left:-66.8pt;margin-top:8.55pt;width:284.25pt;height: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" filled="f" strokecolor="#f79646 [3209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FAE082" wp14:editId="5983CE05">
                <wp:simplePos x="0" y="0"/>
                <wp:positionH relativeFrom="column">
                  <wp:posOffset>-762000</wp:posOffset>
                </wp:positionH>
                <wp:positionV relativeFrom="paragraph">
                  <wp:posOffset>108585</wp:posOffset>
                </wp:positionV>
                <wp:extent cx="3581400" cy="609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77" w:rsidRPr="00936354" w:rsidRDefault="005F5B77" w:rsidP="001C1E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36354">
                              <w:rPr>
                                <w:sz w:val="18"/>
                                <w:szCs w:val="18"/>
                              </w:rPr>
                              <w:t>(1) Deltoid (2) Bicep (3) Abdominals (4) Quadriceps (5) Pectorals                    (6) Latissimus Dorsi (7) Trapezius (8) Tricep (9) Gluteals (10) Gastrocnemius (11) Hamstring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E082" id="_x0000_s1031" type="#_x0000_t202" style="position:absolute;margin-left:-60pt;margin-top:8.55pt;width:282pt;height:4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" stroked="f">
                <v:textbox>
                  <w:txbxContent>
                    <w:p w:rsidR="005F5B77" w:rsidRPr="00936354" w:rsidRDefault="005F5B77" w:rsidP="001C1E94">
                      <w:pPr>
                        <w:rPr>
                          <w:sz w:val="18"/>
                          <w:szCs w:val="18"/>
                        </w:rPr>
                      </w:pPr>
                      <w:r w:rsidRPr="00936354">
                        <w:rPr>
                          <w:sz w:val="18"/>
                          <w:szCs w:val="18"/>
                        </w:rPr>
                        <w:t>(1) Deltoid (2) Bicep (3) Abdominals (4) Quadriceps (5) Pectorals                    (6) Latissimus Dorsi (7) Trapezius (8) Tricep (9) Gluteals (10) Gastrocnemius (11) Hamstring</w:t>
                      </w:r>
                    </w:p>
                  </w:txbxContent>
                </v:textbox>
              </v:shape>
            </w:pict>
          </mc:Fallback>
        </mc:AlternateContent>
      </w:r>
      <w:r w:rsidR="005F5B77" w:rsidRPr="005F5B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36AC9" wp14:editId="3CA47A1C">
                <wp:simplePos x="0" y="0"/>
                <wp:positionH relativeFrom="column">
                  <wp:posOffset>6467475</wp:posOffset>
                </wp:positionH>
                <wp:positionV relativeFrom="paragraph">
                  <wp:posOffset>289560</wp:posOffset>
                </wp:positionV>
                <wp:extent cx="3209925" cy="5238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77" w:rsidRPr="005F5B77" w:rsidRDefault="005F5B77" w:rsidP="005F5B77">
                            <w:pPr>
                              <w:shd w:val="clear" w:color="auto" w:fill="92D050"/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5B77">
                              <w:rPr>
                                <w:b/>
                                <w:sz w:val="18"/>
                                <w:szCs w:val="18"/>
                              </w:rPr>
                              <w:t>GREEN – EVALUATE AND JUSTIFY – COMPARE AND CONTRAST AND USE EXPLAIN REASONING (6-9 MARK Q’S)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6AC9" id="_x0000_s1032" type="#_x0000_t202" style="position:absolute;margin-left:509.25pt;margin-top:22.8pt;width:252.7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">
                <v:textbox>
                  <w:txbxContent>
                    <w:p w:rsidR="005F5B77" w:rsidRPr="005F5B77" w:rsidRDefault="005F5B77" w:rsidP="005F5B77">
                      <w:pPr>
                        <w:shd w:val="clear" w:color="auto" w:fill="92D050"/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5F5B77">
                        <w:rPr>
                          <w:b/>
                          <w:sz w:val="18"/>
                          <w:szCs w:val="18"/>
                        </w:rPr>
                        <w:t>GREEN – EVALUATE AND JUSTIFY – COMPARE AND CONTRAST AND USE EXPLAIN REASONING (6-9 MARK Q’S)</w:t>
                      </w:r>
                    </w:p>
                  </w:txbxContent>
                </v:textbox>
              </v:shape>
            </w:pict>
          </mc:Fallback>
        </mc:AlternateContent>
      </w:r>
      <w:r w:rsidR="00CA4B23"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0CED5CE4" wp14:editId="09114CB5">
            <wp:simplePos x="0" y="0"/>
            <wp:positionH relativeFrom="column">
              <wp:posOffset>5219700</wp:posOffset>
            </wp:positionH>
            <wp:positionV relativeFrom="paragraph">
              <wp:posOffset>99060</wp:posOffset>
            </wp:positionV>
            <wp:extent cx="1172210" cy="619125"/>
            <wp:effectExtent l="0" t="0" r="8890" b="9525"/>
            <wp:wrapSquare wrapText="bothSides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 b="-4203"/>
                    <a:stretch/>
                  </pic:blipFill>
                  <pic:spPr bwMode="auto">
                    <a:xfrm>
                      <a:off x="0" y="0"/>
                      <a:ext cx="11722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295" w:rsidRPr="00E0481A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7B85FDE" wp14:editId="7742B69D">
            <wp:simplePos x="0" y="0"/>
            <wp:positionH relativeFrom="column">
              <wp:posOffset>2971800</wp:posOffset>
            </wp:positionH>
            <wp:positionV relativeFrom="paragraph">
              <wp:posOffset>1905</wp:posOffset>
            </wp:positionV>
            <wp:extent cx="91440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150" y="21174"/>
                <wp:lineTo x="21150" y="0"/>
                <wp:lineTo x="0" y="0"/>
              </wp:wrapPolygon>
            </wp:wrapTight>
            <wp:docPr id="38916" name="Picture 10" descr="Hamstrings-or-Biceps-Fem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10" descr="Hamstrings-or-Biceps-Femor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19A" w:rsidRDefault="00DB2C14" w:rsidP="00CF1929">
      <w:pPr>
        <w:jc w:val="center"/>
      </w:pPr>
      <w:r w:rsidRPr="003B20D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4A5B0" wp14:editId="11352622">
                <wp:simplePos x="0" y="0"/>
                <wp:positionH relativeFrom="column">
                  <wp:posOffset>6543675</wp:posOffset>
                </wp:positionH>
                <wp:positionV relativeFrom="paragraph">
                  <wp:posOffset>550545</wp:posOffset>
                </wp:positionV>
                <wp:extent cx="1581150" cy="1097915"/>
                <wp:effectExtent l="19050" t="19050" r="19050" b="26035"/>
                <wp:wrapNone/>
                <wp:docPr id="3073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09791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5F5B77" w:rsidRPr="003B20D1" w:rsidRDefault="005F5B77" w:rsidP="000667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3B20D1">
                              <w:rPr>
                                <w:rFonts w:ascii="Calibri" w:hAnsi="Calibri" w:cstheme="minorBidi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Immediate Effects of Exercise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4A5B0" id="TextBox 3" o:spid="_x0000_s1033" style="position:absolute;left:0;text-align:left;margin-left:515.25pt;margin-top:43.35pt;width:124.5pt;height:8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" fillcolor="#0070c0" strokecolor="#002060" strokeweight="2.25pt">
                <v:textbox>
                  <w:txbxContent>
                    <w:p w:rsidR="005F5B77" w:rsidRPr="003B20D1" w:rsidRDefault="005F5B77" w:rsidP="0006672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3B20D1">
                        <w:rPr>
                          <w:rFonts w:ascii="Calibri" w:hAnsi="Calibri" w:cstheme="minorBidi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Immediate Effects of Exercise</w:t>
                      </w:r>
                    </w:p>
                  </w:txbxContent>
                </v:textbox>
              </v:oval>
            </w:pict>
          </mc:Fallback>
        </mc:AlternateContent>
      </w:r>
      <w:r w:rsidR="000667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4ADFC" wp14:editId="319368E6">
                <wp:simplePos x="0" y="0"/>
                <wp:positionH relativeFrom="column">
                  <wp:posOffset>6467475</wp:posOffset>
                </wp:positionH>
                <wp:positionV relativeFrom="paragraph">
                  <wp:posOffset>356870</wp:posOffset>
                </wp:positionV>
                <wp:extent cx="3187065" cy="4210050"/>
                <wp:effectExtent l="57150" t="38100" r="70485" b="95250"/>
                <wp:wrapNone/>
                <wp:docPr id="30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421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B77" w:rsidRPr="005B40C2" w:rsidRDefault="005F5B7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ADFC" id="_x0000_s1034" type="#_x0000_t202" style="position:absolute;left:0;text-align:left;margin-left:509.25pt;margin-top:28.1pt;width:250.95pt;height:3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F5B77" w:rsidRPr="005B40C2" w:rsidRDefault="005F5B7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50DD" w:rsidRPr="00430A65" w:rsidRDefault="00F95F35" w:rsidP="00430A65">
      <w:pPr>
        <w:tabs>
          <w:tab w:val="left" w:pos="2190"/>
        </w:tabs>
      </w:pPr>
      <w:r w:rsidRPr="00B97B5E"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91A8B2" wp14:editId="2D019087">
                <wp:simplePos x="0" y="0"/>
                <wp:positionH relativeFrom="column">
                  <wp:posOffset>1826260</wp:posOffset>
                </wp:positionH>
                <wp:positionV relativeFrom="paragraph">
                  <wp:posOffset>-111125</wp:posOffset>
                </wp:positionV>
                <wp:extent cx="1871980" cy="645795"/>
                <wp:effectExtent l="0" t="0" r="0" b="0"/>
                <wp:wrapNone/>
                <wp:docPr id="3073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5B77" w:rsidRPr="00B97B5E" w:rsidRDefault="005F5B77" w:rsidP="00F95F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Muscle fatigue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1A8B2" id="TextBox 8" o:spid="_x0000_s1035" type="#_x0000_t202" style="position:absolute;margin-left:143.8pt;margin-top:-8.75pt;width:147.4pt;height:50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" filled="f" stroked="f">
                <v:textbox style="mso-fit-shape-to-text:t">
                  <w:txbxContent>
                    <w:p w:rsidR="005F5B77" w:rsidRPr="00B97B5E" w:rsidRDefault="005F5B77" w:rsidP="00F95F35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Muscle fatigue</w:t>
                      </w:r>
                    </w:p>
                  </w:txbxContent>
                </v:textbox>
              </v:shape>
            </w:pict>
          </mc:Fallback>
        </mc:AlternateContent>
      </w:r>
      <w:r w:rsidRPr="00F95F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D03A1B" wp14:editId="5451FF5D">
                <wp:simplePos x="0" y="0"/>
                <wp:positionH relativeFrom="column">
                  <wp:posOffset>1821815</wp:posOffset>
                </wp:positionH>
                <wp:positionV relativeFrom="paragraph">
                  <wp:posOffset>350520</wp:posOffset>
                </wp:positionV>
                <wp:extent cx="1298575" cy="1908215"/>
                <wp:effectExtent l="0" t="0" r="0" b="0"/>
                <wp:wrapNone/>
                <wp:docPr id="3073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1908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5B77" w:rsidRPr="00F95F35" w:rsidRDefault="005F5B77" w:rsidP="00F95F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95F3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Heart Rate increases to deliver Oxygen to the working muscles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03A1B" id="_x0000_s1036" type="#_x0000_t202" style="position:absolute;margin-left:143.45pt;margin-top:27.6pt;width:102.25pt;height:150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" filled="f" stroked="f">
                <v:textbox style="mso-fit-shape-to-text:t">
                  <w:txbxContent>
                    <w:p w:rsidR="005F5B77" w:rsidRPr="00F95F35" w:rsidRDefault="005F5B77" w:rsidP="00F95F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F95F3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Heart Rate increases to deliver Oxygen to the working muscles</w:t>
                      </w:r>
                    </w:p>
                  </w:txbxContent>
                </v:textbox>
              </v:shape>
            </w:pict>
          </mc:Fallback>
        </mc:AlternateContent>
      </w:r>
      <w:r w:rsidR="00DB2C14" w:rsidRPr="00B97B5E"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656672" wp14:editId="6718009F">
                <wp:simplePos x="0" y="0"/>
                <wp:positionH relativeFrom="column">
                  <wp:posOffset>1816100</wp:posOffset>
                </wp:positionH>
                <wp:positionV relativeFrom="paragraph">
                  <wp:posOffset>2030095</wp:posOffset>
                </wp:positionV>
                <wp:extent cx="1583690" cy="1200150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5B77" w:rsidRPr="00B97B5E" w:rsidRDefault="005F5B77" w:rsidP="00246A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 w:rsidRPr="00B97B5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uscle cramps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56672" id="TextBox 6" o:spid="_x0000_s1037" type="#_x0000_t202" style="position:absolute;margin-left:143pt;margin-top:159.85pt;width:124.7pt;height:94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" filled="f" stroked="f">
                <v:textbox style="mso-fit-shape-to-text:t">
                  <w:txbxContent>
                    <w:p w:rsidR="005F5B77" w:rsidRPr="00B97B5E" w:rsidRDefault="005F5B77" w:rsidP="00246A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 w:rsidRPr="00B97B5E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uscle cramps</w:t>
                      </w:r>
                    </w:p>
                  </w:txbxContent>
                </v:textbox>
              </v:shape>
            </w:pict>
          </mc:Fallback>
        </mc:AlternateContent>
      </w:r>
      <w:r w:rsidR="00DB2C14" w:rsidRPr="00B97B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7B995B" wp14:editId="1DB6FDAB">
                <wp:simplePos x="0" y="0"/>
                <wp:positionH relativeFrom="column">
                  <wp:posOffset>139700</wp:posOffset>
                </wp:positionH>
                <wp:positionV relativeFrom="paragraph">
                  <wp:posOffset>1295400</wp:posOffset>
                </wp:positionV>
                <wp:extent cx="1476375" cy="1076325"/>
                <wp:effectExtent l="19050" t="19050" r="28575" b="28575"/>
                <wp:wrapNone/>
                <wp:docPr id="3073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763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B77" w:rsidRPr="00DC75A1" w:rsidRDefault="005F5B77" w:rsidP="00DC75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C75A1">
                              <w:rPr>
                                <w:rFonts w:ascii="Calibri" w:hAnsi="Calibri" w:cstheme="minorBidi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Short-Term Effects of Exercise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B995B" id="Oval 1" o:spid="_x0000_s1038" style="position:absolute;margin-left:11pt;margin-top:102pt;width:116.25pt;height:8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" fillcolor="#0070c0" strokecolor="#243f60 [1604]" strokeweight="2.25pt">
                <v:textbox>
                  <w:txbxContent>
                    <w:p w:rsidR="005F5B77" w:rsidRPr="00DC75A1" w:rsidRDefault="005F5B77" w:rsidP="00DC75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DC75A1">
                        <w:rPr>
                          <w:rFonts w:ascii="Calibri" w:hAnsi="Calibri" w:cstheme="minorBidi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Short-Term Effects of Exercise</w:t>
                      </w:r>
                    </w:p>
                  </w:txbxContent>
                </v:textbox>
              </v:oval>
            </w:pict>
          </mc:Fallback>
        </mc:AlternateContent>
      </w:r>
      <w:r w:rsidR="00DB2C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2E5926" wp14:editId="5D1EB9FB">
                <wp:simplePos x="0" y="0"/>
                <wp:positionH relativeFrom="column">
                  <wp:posOffset>44450</wp:posOffset>
                </wp:positionH>
                <wp:positionV relativeFrom="paragraph">
                  <wp:posOffset>2658110</wp:posOffset>
                </wp:positionV>
                <wp:extent cx="3195955" cy="0"/>
                <wp:effectExtent l="0" t="0" r="23495" b="19050"/>
                <wp:wrapNone/>
                <wp:docPr id="30731" name="Straight Connector 30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4643E5" id="Straight Connector 30731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5pt,209.3pt" to="255.15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" strokecolor="#4579b8 [3044]"/>
            </w:pict>
          </mc:Fallback>
        </mc:AlternateContent>
      </w:r>
      <w:r w:rsidR="00DB2C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D1AE58" wp14:editId="4D1A4FD8">
                <wp:simplePos x="0" y="0"/>
                <wp:positionH relativeFrom="column">
                  <wp:posOffset>44450</wp:posOffset>
                </wp:positionH>
                <wp:positionV relativeFrom="paragraph">
                  <wp:posOffset>991235</wp:posOffset>
                </wp:positionV>
                <wp:extent cx="3186430" cy="0"/>
                <wp:effectExtent l="0" t="0" r="13970" b="19050"/>
                <wp:wrapNone/>
                <wp:docPr id="30732" name="Straight Connector 30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6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83710F" id="Straight Connector 30732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5pt,78.05pt" to="254.4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" strokecolor="#4579b8 [3044]"/>
            </w:pict>
          </mc:Fallback>
        </mc:AlternateContent>
      </w:r>
      <w:r w:rsidR="0006672A" w:rsidRPr="00B97B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75DE46" wp14:editId="15DCDDE0">
                <wp:simplePos x="0" y="0"/>
                <wp:positionH relativeFrom="column">
                  <wp:posOffset>1559560</wp:posOffset>
                </wp:positionH>
                <wp:positionV relativeFrom="paragraph">
                  <wp:posOffset>3352165</wp:posOffset>
                </wp:positionV>
                <wp:extent cx="1700530" cy="1753870"/>
                <wp:effectExtent l="0" t="0" r="0" b="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530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5B77" w:rsidRPr="00B97B5E" w:rsidRDefault="005F5B77" w:rsidP="00BF78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7B5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Change body shape –</w:t>
                            </w:r>
                          </w:p>
                          <w:p w:rsidR="005F5B77" w:rsidRPr="00B97B5E" w:rsidRDefault="005F5B77" w:rsidP="00BF78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7B5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Either by losing weight or gaining muscle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5DE46" id="TextBox 26" o:spid="_x0000_s1039" type="#_x0000_t202" style="position:absolute;margin-left:122.8pt;margin-top:263.95pt;width:133.9pt;height:138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" filled="f" stroked="f">
                <v:textbox style="mso-fit-shape-to-text:t">
                  <w:txbxContent>
                    <w:p w:rsidR="005F5B77" w:rsidRPr="00B97B5E" w:rsidRDefault="005F5B77" w:rsidP="00BF780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97B5E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Change body shape –</w:t>
                      </w:r>
                    </w:p>
                    <w:p w:rsidR="005F5B77" w:rsidRPr="00B97B5E" w:rsidRDefault="005F5B77" w:rsidP="00BF780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97B5E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Either by losing weight or gaining muscle</w:t>
                      </w:r>
                    </w:p>
                  </w:txbxContent>
                </v:textbox>
              </v:shape>
            </w:pict>
          </mc:Fallback>
        </mc:AlternateContent>
      </w:r>
      <w:r w:rsidR="0006672A" w:rsidRPr="00B97B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38A7ED" wp14:editId="798F08DC">
                <wp:simplePos x="0" y="0"/>
                <wp:positionH relativeFrom="column">
                  <wp:posOffset>1597025</wp:posOffset>
                </wp:positionH>
                <wp:positionV relativeFrom="paragraph">
                  <wp:posOffset>2748280</wp:posOffset>
                </wp:positionV>
                <wp:extent cx="1523365" cy="1477010"/>
                <wp:effectExtent l="0" t="0" r="0" b="0"/>
                <wp:wrapNone/>
                <wp:docPr id="30729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5B77" w:rsidRPr="00BF7808" w:rsidRDefault="005F5B77" w:rsidP="00DD1E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780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Hypertrophy - Your muscles will increase in size and strength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8A7ED" id="TextBox 23" o:spid="_x0000_s1040" type="#_x0000_t202" style="position:absolute;margin-left:125.75pt;margin-top:216.4pt;width:119.95pt;height:116.3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" filled="f" stroked="f">
                <v:textbox style="mso-fit-shape-to-text:t">
                  <w:txbxContent>
                    <w:p w:rsidR="005F5B77" w:rsidRPr="00BF7808" w:rsidRDefault="005F5B77" w:rsidP="00DD1E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F780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Hypertrophy - Your muscles will increase in size and strength</w:t>
                      </w:r>
                    </w:p>
                  </w:txbxContent>
                </v:textbox>
              </v:shape>
            </w:pict>
          </mc:Fallback>
        </mc:AlternateContent>
      </w:r>
      <w:r w:rsidR="0006672A" w:rsidRPr="00BF7808"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7F53D0FC" wp14:editId="4D85577F">
            <wp:simplePos x="0" y="0"/>
            <wp:positionH relativeFrom="column">
              <wp:posOffset>1348740</wp:posOffset>
            </wp:positionH>
            <wp:positionV relativeFrom="paragraph">
              <wp:posOffset>2929890</wp:posOffset>
            </wp:positionV>
            <wp:extent cx="561975" cy="584835"/>
            <wp:effectExtent l="0" t="0" r="0" b="5715"/>
            <wp:wrapNone/>
            <wp:docPr id="4104" name="Picture 8" descr="Image result for muscl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Image result for muscl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1975" cy="584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72A" w:rsidRPr="00B97B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7A7809" wp14:editId="685B9D07">
                <wp:simplePos x="0" y="0"/>
                <wp:positionH relativeFrom="column">
                  <wp:posOffset>139700</wp:posOffset>
                </wp:positionH>
                <wp:positionV relativeFrom="paragraph">
                  <wp:posOffset>2748280</wp:posOffset>
                </wp:positionV>
                <wp:extent cx="1419225" cy="1038225"/>
                <wp:effectExtent l="19050" t="19050" r="28575" b="28575"/>
                <wp:wrapNone/>
                <wp:docPr id="3072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0382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B77" w:rsidRPr="00DD1E9C" w:rsidRDefault="005F5B77" w:rsidP="00DD1E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1E9C">
                              <w:rPr>
                                <w:rFonts w:ascii="Calibri" w:hAnsi="Calibri" w:cstheme="minorBidi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Long-Term Effects of Exercise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A7809" id="_x0000_s1041" style="position:absolute;margin-left:11pt;margin-top:216.4pt;width:111.75pt;height:8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" fillcolor="#0070c0" strokecolor="#243f60 [1604]" strokeweight="2.25pt">
                <v:textbox>
                  <w:txbxContent>
                    <w:p w:rsidR="005F5B77" w:rsidRPr="00DD1E9C" w:rsidRDefault="005F5B77" w:rsidP="00DD1E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D1E9C">
                        <w:rPr>
                          <w:rFonts w:ascii="Calibri" w:hAnsi="Calibri" w:cstheme="minorBidi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Long-Term Effects of Exercise</w:t>
                      </w:r>
                    </w:p>
                  </w:txbxContent>
                </v:textbox>
              </v:oval>
            </w:pict>
          </mc:Fallback>
        </mc:AlternateContent>
      </w:r>
      <w:r w:rsidR="0006672A" w:rsidRPr="00B97B5E"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A3F262" wp14:editId="35964F1A">
                <wp:simplePos x="0" y="0"/>
                <wp:positionH relativeFrom="column">
                  <wp:posOffset>1597025</wp:posOffset>
                </wp:positionH>
                <wp:positionV relativeFrom="paragraph">
                  <wp:posOffset>2371725</wp:posOffset>
                </wp:positionV>
                <wp:extent cx="1583690" cy="21907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219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5B77" w:rsidRPr="00B97B5E" w:rsidRDefault="005F5B77" w:rsidP="00246A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Muscle fatigue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F262" id="_x0000_s1042" type="#_x0000_t202" style="position:absolute;margin-left:125.75pt;margin-top:186.75pt;width:124.7pt;height:17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" filled="f" stroked="f">
                <v:textbox>
                  <w:txbxContent>
                    <w:p w:rsidR="005F5B77" w:rsidRPr="00B97B5E" w:rsidRDefault="005F5B77" w:rsidP="00246A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Muscle fatigue</w:t>
                      </w:r>
                    </w:p>
                  </w:txbxContent>
                </v:textbox>
              </v:shape>
            </w:pict>
          </mc:Fallback>
        </mc:AlternateContent>
      </w:r>
      <w:r w:rsidR="00246A27" w:rsidRPr="00B97B5E"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0664D6" wp14:editId="525734F1">
                <wp:simplePos x="0" y="0"/>
                <wp:positionH relativeFrom="column">
                  <wp:posOffset>1697990</wp:posOffset>
                </wp:positionH>
                <wp:positionV relativeFrom="paragraph">
                  <wp:posOffset>1524000</wp:posOffset>
                </wp:positionV>
                <wp:extent cx="1478915" cy="600075"/>
                <wp:effectExtent l="0" t="0" r="0" b="0"/>
                <wp:wrapNone/>
                <wp:docPr id="3073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5B77" w:rsidRPr="00B97B5E" w:rsidRDefault="005F5B77" w:rsidP="00246A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7B5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DOMS if you train at a high intensity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64D6" id="TextBox 7" o:spid="_x0000_s1043" type="#_x0000_t202" style="position:absolute;margin-left:133.7pt;margin-top:120pt;width:116.45pt;height:4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" filled="f" stroked="f">
                <v:textbox>
                  <w:txbxContent>
                    <w:p w:rsidR="005F5B77" w:rsidRPr="00B97B5E" w:rsidRDefault="005F5B77" w:rsidP="00246A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97B5E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DOMS if you train at a high intensity</w:t>
                      </w:r>
                    </w:p>
                  </w:txbxContent>
                </v:textbox>
              </v:shape>
            </w:pict>
          </mc:Fallback>
        </mc:AlternateContent>
      </w:r>
      <w:r w:rsidR="00246A27" w:rsidRPr="00B97B5E"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96DB29" wp14:editId="1462BD64">
                <wp:simplePos x="0" y="0"/>
                <wp:positionH relativeFrom="column">
                  <wp:posOffset>1369060</wp:posOffset>
                </wp:positionH>
                <wp:positionV relativeFrom="paragraph">
                  <wp:posOffset>1117600</wp:posOffset>
                </wp:positionV>
                <wp:extent cx="1871980" cy="64579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5B77" w:rsidRPr="00B97B5E" w:rsidRDefault="005F5B77" w:rsidP="00246A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7B5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Your muscles ache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6DB29" id="_x0000_s1044" type="#_x0000_t202" style="position:absolute;margin-left:107.8pt;margin-top:88pt;width:147.4pt;height:50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" filled="f" stroked="f">
                <v:textbox style="mso-fit-shape-to-text:t">
                  <w:txbxContent>
                    <w:p w:rsidR="005F5B77" w:rsidRPr="00B97B5E" w:rsidRDefault="005F5B77" w:rsidP="00246A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97B5E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Your muscles ache</w:t>
                      </w:r>
                    </w:p>
                  </w:txbxContent>
                </v:textbox>
              </v:shape>
            </w:pict>
          </mc:Fallback>
        </mc:AlternateContent>
      </w:r>
      <w:r w:rsidR="00107295" w:rsidRPr="00107295"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0C6A9340" wp14:editId="6F9FB612">
            <wp:simplePos x="0" y="0"/>
            <wp:positionH relativeFrom="column">
              <wp:posOffset>5123815</wp:posOffset>
            </wp:positionH>
            <wp:positionV relativeFrom="paragraph">
              <wp:posOffset>3072130</wp:posOffset>
            </wp:positionV>
            <wp:extent cx="134302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447" y="21144"/>
                <wp:lineTo x="21447" y="0"/>
                <wp:lineTo x="0" y="0"/>
              </wp:wrapPolygon>
            </wp:wrapTight>
            <wp:docPr id="30720" name="Picture 3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r="9166"/>
                    <a:stretch/>
                  </pic:blipFill>
                  <pic:spPr bwMode="auto">
                    <a:xfrm>
                      <a:off x="0" y="0"/>
                      <a:ext cx="134302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295" w:rsidRPr="00840116"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64434A47" wp14:editId="0485646E">
            <wp:simplePos x="0" y="0"/>
            <wp:positionH relativeFrom="column">
              <wp:posOffset>5022850</wp:posOffset>
            </wp:positionH>
            <wp:positionV relativeFrom="paragraph">
              <wp:posOffset>1741170</wp:posOffset>
            </wp:positionV>
            <wp:extent cx="144970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88" y="21291"/>
                <wp:lineTo x="2128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r="12917" b="11095"/>
                    <a:stretch/>
                  </pic:blipFill>
                  <pic:spPr bwMode="auto">
                    <a:xfrm>
                      <a:off x="0" y="0"/>
                      <a:ext cx="144970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295" w:rsidRPr="00107295">
        <w:rPr>
          <w:noProof/>
          <w:lang w:val="en-US"/>
        </w:rPr>
        <w:drawing>
          <wp:anchor distT="0" distB="0" distL="114300" distR="114300" simplePos="0" relativeHeight="251736064" behindDoc="1" locked="0" layoutInCell="1" allowOverlap="1" wp14:anchorId="363042E9" wp14:editId="7483AF6C">
            <wp:simplePos x="0" y="0"/>
            <wp:positionH relativeFrom="column">
              <wp:posOffset>4305300</wp:posOffset>
            </wp:positionH>
            <wp:positionV relativeFrom="paragraph">
              <wp:posOffset>3164840</wp:posOffset>
            </wp:positionV>
            <wp:extent cx="430530" cy="1076325"/>
            <wp:effectExtent l="0" t="0" r="7620" b="9525"/>
            <wp:wrapTight wrapText="bothSides">
              <wp:wrapPolygon edited="0">
                <wp:start x="0" y="0"/>
                <wp:lineTo x="0" y="21409"/>
                <wp:lineTo x="21027" y="21409"/>
                <wp:lineTo x="21027" y="0"/>
                <wp:lineTo x="0" y="0"/>
              </wp:wrapPolygon>
            </wp:wrapTight>
            <wp:docPr id="409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8" r="73921" b="3701"/>
                    <a:stretch/>
                  </pic:blipFill>
                  <pic:spPr bwMode="auto">
                    <a:xfrm>
                      <a:off x="0" y="0"/>
                      <a:ext cx="4305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295" w:rsidRPr="00E0481A"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7AEDA6B6" wp14:editId="0A21844A">
            <wp:simplePos x="0" y="0"/>
            <wp:positionH relativeFrom="column">
              <wp:posOffset>-4716780</wp:posOffset>
            </wp:positionH>
            <wp:positionV relativeFrom="paragraph">
              <wp:posOffset>2861310</wp:posOffset>
            </wp:positionV>
            <wp:extent cx="1057275" cy="1362710"/>
            <wp:effectExtent l="0" t="0" r="9525" b="8890"/>
            <wp:wrapNone/>
            <wp:docPr id="32771" name="Picture 6" descr="draft_lens8195611module73725891photo_1260543610biceps_and_tric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6" descr="draft_lens8195611module73725891photo_1260543610biceps_and_tricep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95" w:rsidRPr="000A015E">
        <w:rPr>
          <w:noProof/>
          <w:lang w:val="en-US"/>
        </w:rPr>
        <w:drawing>
          <wp:anchor distT="0" distB="0" distL="114300" distR="114300" simplePos="0" relativeHeight="251722752" behindDoc="1" locked="0" layoutInCell="1" allowOverlap="1" wp14:anchorId="42DCBB36" wp14:editId="2906E687">
            <wp:simplePos x="0" y="0"/>
            <wp:positionH relativeFrom="column">
              <wp:posOffset>1653540</wp:posOffset>
            </wp:positionH>
            <wp:positionV relativeFrom="paragraph">
              <wp:posOffset>450215</wp:posOffset>
            </wp:positionV>
            <wp:extent cx="116967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07" y="21252"/>
                <wp:lineTo x="21107" y="0"/>
                <wp:lineTo x="0" y="0"/>
              </wp:wrapPolygon>
            </wp:wrapTight>
            <wp:docPr id="286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E0481A"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4D5B5F20" wp14:editId="455D1AC1">
            <wp:simplePos x="0" y="0"/>
            <wp:positionH relativeFrom="column">
              <wp:posOffset>4200525</wp:posOffset>
            </wp:positionH>
            <wp:positionV relativeFrom="paragraph">
              <wp:posOffset>1833880</wp:posOffset>
            </wp:positionV>
            <wp:extent cx="6096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0925" y="21430"/>
                <wp:lineTo x="20925" y="0"/>
                <wp:lineTo x="0" y="0"/>
              </wp:wrapPolygon>
            </wp:wrapTight>
            <wp:docPr id="368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7" b="9949"/>
                    <a:stretch/>
                  </pic:blipFill>
                  <pic:spPr bwMode="auto">
                    <a:xfrm>
                      <a:off x="0" y="0"/>
                      <a:ext cx="609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E0481A"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1FD82692" wp14:editId="424C7B51">
            <wp:simplePos x="0" y="0"/>
            <wp:positionH relativeFrom="column">
              <wp:posOffset>5032375</wp:posOffset>
            </wp:positionH>
            <wp:positionV relativeFrom="paragraph">
              <wp:posOffset>509905</wp:posOffset>
            </wp:positionV>
            <wp:extent cx="13017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179" y="21445"/>
                <wp:lineTo x="2117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12917"/>
                    <a:stretch/>
                  </pic:blipFill>
                  <pic:spPr bwMode="auto">
                    <a:xfrm>
                      <a:off x="0" y="0"/>
                      <a:ext cx="13017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E0481A"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 wp14:anchorId="0B23A8D2" wp14:editId="72104452">
            <wp:simplePos x="0" y="0"/>
            <wp:positionH relativeFrom="column">
              <wp:posOffset>4305300</wp:posOffset>
            </wp:positionH>
            <wp:positionV relativeFrom="paragraph">
              <wp:posOffset>509905</wp:posOffset>
            </wp:positionV>
            <wp:extent cx="71437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312" y="21442"/>
                <wp:lineTo x="21312" y="0"/>
                <wp:lineTo x="0" y="0"/>
              </wp:wrapPolygon>
            </wp:wrapTight>
            <wp:docPr id="348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0A015E">
        <w:rPr>
          <w:noProof/>
          <w:lang w:val="en-US"/>
        </w:rPr>
        <w:drawing>
          <wp:anchor distT="0" distB="0" distL="114300" distR="114300" simplePos="0" relativeHeight="251725824" behindDoc="1" locked="0" layoutInCell="1" allowOverlap="1" wp14:anchorId="7519FB4B" wp14:editId="00CA4FAE">
            <wp:simplePos x="0" y="0"/>
            <wp:positionH relativeFrom="column">
              <wp:posOffset>2878455</wp:posOffset>
            </wp:positionH>
            <wp:positionV relativeFrom="paragraph">
              <wp:posOffset>1719580</wp:posOffset>
            </wp:positionV>
            <wp:extent cx="132207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164" y="21296"/>
                <wp:lineTo x="2116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r="10833"/>
                    <a:stretch/>
                  </pic:blipFill>
                  <pic:spPr bwMode="auto">
                    <a:xfrm>
                      <a:off x="0" y="0"/>
                      <a:ext cx="132207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0A015E">
        <w:rPr>
          <w:noProof/>
          <w:lang w:val="en-US"/>
        </w:rPr>
        <w:drawing>
          <wp:anchor distT="0" distB="0" distL="114300" distR="114300" simplePos="0" relativeHeight="251724800" behindDoc="1" locked="0" layoutInCell="1" allowOverlap="1" wp14:anchorId="6C5F7B2F" wp14:editId="2605A407">
            <wp:simplePos x="0" y="0"/>
            <wp:positionH relativeFrom="column">
              <wp:posOffset>1745615</wp:posOffset>
            </wp:positionH>
            <wp:positionV relativeFrom="paragraph">
              <wp:posOffset>1719580</wp:posOffset>
            </wp:positionV>
            <wp:extent cx="113093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103" y="21424"/>
                <wp:lineTo x="21103" y="0"/>
                <wp:lineTo x="0" y="0"/>
              </wp:wrapPolygon>
            </wp:wrapTight>
            <wp:docPr id="30723" name="Picture 6" descr="Muscle-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6" descr="Muscle-anatom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E0481A"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 wp14:anchorId="4172596A" wp14:editId="5ADD0C2D">
            <wp:simplePos x="0" y="0"/>
            <wp:positionH relativeFrom="column">
              <wp:posOffset>2819400</wp:posOffset>
            </wp:positionH>
            <wp:positionV relativeFrom="paragraph">
              <wp:posOffset>3041015</wp:posOffset>
            </wp:positionV>
            <wp:extent cx="1238250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68" y="21338"/>
                <wp:lineTo x="2126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r="14791"/>
                    <a:stretch/>
                  </pic:blipFill>
                  <pic:spPr bwMode="auto">
                    <a:xfrm>
                      <a:off x="0" y="0"/>
                      <a:ext cx="1238250" cy="131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885391">
        <w:rPr>
          <w:noProof/>
          <w:lang w:val="en-US"/>
        </w:rPr>
        <w:drawing>
          <wp:anchor distT="0" distB="0" distL="114300" distR="114300" simplePos="0" relativeHeight="251718656" behindDoc="1" locked="0" layoutInCell="1" allowOverlap="1" wp14:anchorId="2A1FD7F2" wp14:editId="22AC2C64">
            <wp:simplePos x="0" y="0"/>
            <wp:positionH relativeFrom="column">
              <wp:posOffset>-914400</wp:posOffset>
            </wp:positionH>
            <wp:positionV relativeFrom="paragraph">
              <wp:posOffset>1443355</wp:posOffset>
            </wp:positionV>
            <wp:extent cx="15240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30" y="21435"/>
                <wp:lineTo x="21330" y="0"/>
                <wp:lineTo x="0" y="0"/>
              </wp:wrapPolygon>
            </wp:wrapTight>
            <wp:docPr id="24579" name="Picture 5" descr="Image result for trapez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Image result for trapeziu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11"/>
                    <a:stretch/>
                  </pic:blipFill>
                  <pic:spPr bwMode="auto">
                    <a:xfrm>
                      <a:off x="0" y="0"/>
                      <a:ext cx="1524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0A015E">
        <w:rPr>
          <w:noProof/>
          <w:lang w:val="en-US"/>
        </w:rPr>
        <w:drawing>
          <wp:anchor distT="0" distB="0" distL="114300" distR="114300" simplePos="0" relativeHeight="251719680" behindDoc="1" locked="0" layoutInCell="1" allowOverlap="1" wp14:anchorId="422FCB20" wp14:editId="3E905973">
            <wp:simplePos x="0" y="0"/>
            <wp:positionH relativeFrom="column">
              <wp:posOffset>438150</wp:posOffset>
            </wp:positionH>
            <wp:positionV relativeFrom="paragraph">
              <wp:posOffset>1446530</wp:posOffset>
            </wp:positionV>
            <wp:extent cx="15944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419" y="21453"/>
                <wp:lineTo x="2141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/>
                    <a:stretch/>
                  </pic:blipFill>
                  <pic:spPr bwMode="auto">
                    <a:xfrm>
                      <a:off x="0" y="0"/>
                      <a:ext cx="159448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0A015E">
        <w:rPr>
          <w:noProof/>
          <w:lang w:val="en-US"/>
        </w:rPr>
        <w:drawing>
          <wp:anchor distT="0" distB="0" distL="114300" distR="114300" simplePos="0" relativeHeight="251721728" behindDoc="1" locked="0" layoutInCell="1" allowOverlap="1" wp14:anchorId="42C46DEA" wp14:editId="04B97B62">
            <wp:simplePos x="0" y="0"/>
            <wp:positionH relativeFrom="column">
              <wp:posOffset>438150</wp:posOffset>
            </wp:positionH>
            <wp:positionV relativeFrom="paragraph">
              <wp:posOffset>2939415</wp:posOffset>
            </wp:positionV>
            <wp:extent cx="1420495" cy="1228725"/>
            <wp:effectExtent l="0" t="0" r="8255" b="9525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/>
                    <a:stretch/>
                  </pic:blipFill>
                  <pic:spPr bwMode="auto">
                    <a:xfrm>
                      <a:off x="0" y="0"/>
                      <a:ext cx="142049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0A015E">
        <w:rPr>
          <w:noProof/>
          <w:lang w:val="en-US"/>
        </w:rPr>
        <w:drawing>
          <wp:anchor distT="0" distB="0" distL="114300" distR="114300" simplePos="0" relativeHeight="251723776" behindDoc="1" locked="0" layoutInCell="1" allowOverlap="1" wp14:anchorId="720E4571" wp14:editId="288AFEAE">
            <wp:simplePos x="0" y="0"/>
            <wp:positionH relativeFrom="column">
              <wp:posOffset>2857500</wp:posOffset>
            </wp:positionH>
            <wp:positionV relativeFrom="paragraph">
              <wp:posOffset>450215</wp:posOffset>
            </wp:positionV>
            <wp:extent cx="1597660" cy="1362075"/>
            <wp:effectExtent l="0" t="0" r="2540" b="9525"/>
            <wp:wrapTight wrapText="bothSides">
              <wp:wrapPolygon edited="0">
                <wp:start x="0" y="0"/>
                <wp:lineTo x="0" y="21449"/>
                <wp:lineTo x="21377" y="21449"/>
                <wp:lineTo x="2137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/>
                    <a:stretch/>
                  </pic:blipFill>
                  <pic:spPr bwMode="auto">
                    <a:xfrm>
                      <a:off x="0" y="0"/>
                      <a:ext cx="159766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0A015E">
        <w:rPr>
          <w:noProof/>
          <w:lang w:val="en-US"/>
        </w:rPr>
        <w:drawing>
          <wp:anchor distT="0" distB="0" distL="114300" distR="114300" simplePos="0" relativeHeight="251720704" behindDoc="1" locked="0" layoutInCell="1" allowOverlap="1" wp14:anchorId="77593226" wp14:editId="33E5CCF3">
            <wp:simplePos x="0" y="0"/>
            <wp:positionH relativeFrom="column">
              <wp:posOffset>-971550</wp:posOffset>
            </wp:positionH>
            <wp:positionV relativeFrom="paragraph">
              <wp:posOffset>2643505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26627" name="Picture 6" descr="latissimus_dor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6" descr="latissimus_dors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885391">
        <w:rPr>
          <w:noProof/>
          <w:lang w:val="en-US"/>
        </w:rPr>
        <w:drawing>
          <wp:anchor distT="0" distB="0" distL="114300" distR="114300" simplePos="0" relativeHeight="251717632" behindDoc="1" locked="0" layoutInCell="1" allowOverlap="1" wp14:anchorId="11F4448C" wp14:editId="62F66029">
            <wp:simplePos x="0" y="0"/>
            <wp:positionH relativeFrom="column">
              <wp:posOffset>335915</wp:posOffset>
            </wp:positionH>
            <wp:positionV relativeFrom="paragraph">
              <wp:posOffset>33655</wp:posOffset>
            </wp:positionV>
            <wp:extent cx="1457325" cy="1411605"/>
            <wp:effectExtent l="0" t="0" r="9525" b="0"/>
            <wp:wrapTight wrapText="bothSides">
              <wp:wrapPolygon edited="0">
                <wp:start x="0" y="0"/>
                <wp:lineTo x="0" y="21279"/>
                <wp:lineTo x="21459" y="21279"/>
                <wp:lineTo x="2145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0" r="10170"/>
                    <a:stretch/>
                  </pic:blipFill>
                  <pic:spPr bwMode="auto">
                    <a:xfrm>
                      <a:off x="0" y="0"/>
                      <a:ext cx="1457325" cy="141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16" w:rsidRPr="00885391">
        <w:rPr>
          <w:noProof/>
          <w:lang w:val="en-US"/>
        </w:rPr>
        <w:drawing>
          <wp:anchor distT="0" distB="0" distL="114300" distR="114300" simplePos="0" relativeHeight="251716608" behindDoc="1" locked="0" layoutInCell="1" allowOverlap="1" wp14:anchorId="20D3F2AB" wp14:editId="7E114191">
            <wp:simplePos x="0" y="0"/>
            <wp:positionH relativeFrom="column">
              <wp:posOffset>-847725</wp:posOffset>
            </wp:positionH>
            <wp:positionV relativeFrom="paragraph">
              <wp:posOffset>71755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22531" name="Picture 5" descr="Image result for delt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5" descr="Image result for deltoi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50DD" w:rsidRPr="00430A65" w:rsidSect="00B018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B77" w:rsidRDefault="005F5B77" w:rsidP="00430A65">
      <w:pPr>
        <w:spacing w:after="0" w:line="240" w:lineRule="auto"/>
      </w:pPr>
      <w:r>
        <w:separator/>
      </w:r>
    </w:p>
  </w:endnote>
  <w:endnote w:type="continuationSeparator" w:id="0">
    <w:p w:rsidR="005F5B77" w:rsidRDefault="005F5B77" w:rsidP="0043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B77" w:rsidRDefault="005F5B77" w:rsidP="00430A65">
      <w:pPr>
        <w:spacing w:after="0" w:line="240" w:lineRule="auto"/>
      </w:pPr>
      <w:r>
        <w:separator/>
      </w:r>
    </w:p>
  </w:footnote>
  <w:footnote w:type="continuationSeparator" w:id="0">
    <w:p w:rsidR="005F5B77" w:rsidRDefault="005F5B77" w:rsidP="00430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7AC5"/>
    <w:multiLevelType w:val="hybridMultilevel"/>
    <w:tmpl w:val="D8443D1C"/>
    <w:lvl w:ilvl="0" w:tplc="3A1ED9E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E2FDE"/>
    <w:multiLevelType w:val="hybridMultilevel"/>
    <w:tmpl w:val="E9144B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A5C36"/>
    <w:multiLevelType w:val="hybridMultilevel"/>
    <w:tmpl w:val="A126D208"/>
    <w:lvl w:ilvl="0" w:tplc="FD2C29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4406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1870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1454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5C8B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1885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C22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06B4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8C8A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848B1"/>
    <w:multiLevelType w:val="hybridMultilevel"/>
    <w:tmpl w:val="F3AEFC44"/>
    <w:lvl w:ilvl="0" w:tplc="54F6C5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50FA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0A54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30D2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8ABF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20BD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B6E3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E42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2F4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27C6E"/>
    <w:multiLevelType w:val="hybridMultilevel"/>
    <w:tmpl w:val="980444AE"/>
    <w:lvl w:ilvl="0" w:tplc="5C4418F4">
      <w:start w:val="1"/>
      <w:numFmt w:val="decimal"/>
      <w:lvlText w:val="%1)"/>
      <w:lvlJc w:val="left"/>
      <w:pPr>
        <w:ind w:left="113" w:hanging="113"/>
      </w:pPr>
      <w:rPr>
        <w:rFonts w:asciiTheme="minorHAnsi" w:eastAsiaTheme="minorHAnsi" w:hAnsi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F7297"/>
    <w:multiLevelType w:val="hybridMultilevel"/>
    <w:tmpl w:val="B43E4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8647F"/>
    <w:multiLevelType w:val="hybridMultilevel"/>
    <w:tmpl w:val="63C614D0"/>
    <w:lvl w:ilvl="0" w:tplc="D4902D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6024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0C8C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44A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C4E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B4D9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5ADA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7671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06C4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F7FE3"/>
    <w:multiLevelType w:val="hybridMultilevel"/>
    <w:tmpl w:val="F68ABA3E"/>
    <w:lvl w:ilvl="0" w:tplc="7742A6BC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9F5ECE"/>
    <w:multiLevelType w:val="hybridMultilevel"/>
    <w:tmpl w:val="9F061EBE"/>
    <w:lvl w:ilvl="0" w:tplc="3A1ED9E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B264F"/>
    <w:multiLevelType w:val="hybridMultilevel"/>
    <w:tmpl w:val="B3FEC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0F"/>
    <w:rsid w:val="0002780F"/>
    <w:rsid w:val="00037D59"/>
    <w:rsid w:val="0006672A"/>
    <w:rsid w:val="00097F1C"/>
    <w:rsid w:val="000A015E"/>
    <w:rsid w:val="000B632C"/>
    <w:rsid w:val="000F36F2"/>
    <w:rsid w:val="00107295"/>
    <w:rsid w:val="001C1E94"/>
    <w:rsid w:val="00204CB2"/>
    <w:rsid w:val="00246A27"/>
    <w:rsid w:val="003F5F7D"/>
    <w:rsid w:val="003F67FF"/>
    <w:rsid w:val="00412E8B"/>
    <w:rsid w:val="0042534F"/>
    <w:rsid w:val="00430A65"/>
    <w:rsid w:val="00440ABD"/>
    <w:rsid w:val="00476861"/>
    <w:rsid w:val="004C74DC"/>
    <w:rsid w:val="005B40C2"/>
    <w:rsid w:val="005B619A"/>
    <w:rsid w:val="005F5B77"/>
    <w:rsid w:val="006137E0"/>
    <w:rsid w:val="00630C42"/>
    <w:rsid w:val="00673E7D"/>
    <w:rsid w:val="006E2B89"/>
    <w:rsid w:val="007265AB"/>
    <w:rsid w:val="00773A76"/>
    <w:rsid w:val="00784F0C"/>
    <w:rsid w:val="00802647"/>
    <w:rsid w:val="00840116"/>
    <w:rsid w:val="00885391"/>
    <w:rsid w:val="008C7D0B"/>
    <w:rsid w:val="00936354"/>
    <w:rsid w:val="009C183A"/>
    <w:rsid w:val="009C6B12"/>
    <w:rsid w:val="00B0180F"/>
    <w:rsid w:val="00B9361E"/>
    <w:rsid w:val="00BB1E1F"/>
    <w:rsid w:val="00BF7808"/>
    <w:rsid w:val="00C73B81"/>
    <w:rsid w:val="00C90C04"/>
    <w:rsid w:val="00CA4B23"/>
    <w:rsid w:val="00CF1929"/>
    <w:rsid w:val="00D750DD"/>
    <w:rsid w:val="00DA4062"/>
    <w:rsid w:val="00DB2C14"/>
    <w:rsid w:val="00DC75A1"/>
    <w:rsid w:val="00DD0DC3"/>
    <w:rsid w:val="00DD1E9C"/>
    <w:rsid w:val="00DE2B65"/>
    <w:rsid w:val="00E0481A"/>
    <w:rsid w:val="00E43D9D"/>
    <w:rsid w:val="00E62BE4"/>
    <w:rsid w:val="00E92F6F"/>
    <w:rsid w:val="00F02074"/>
    <w:rsid w:val="00F458FD"/>
    <w:rsid w:val="00F56709"/>
    <w:rsid w:val="00F9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5BFCBD-7D37-4E19-B320-00683D697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8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1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0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A65"/>
  </w:style>
  <w:style w:type="paragraph" w:styleId="Footer">
    <w:name w:val="footer"/>
    <w:basedOn w:val="Normal"/>
    <w:link w:val="FooterChar"/>
    <w:uiPriority w:val="99"/>
    <w:unhideWhenUsed/>
    <w:rsid w:val="00430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A65"/>
  </w:style>
  <w:style w:type="paragraph" w:styleId="ListParagraph">
    <w:name w:val="List Paragraph"/>
    <w:basedOn w:val="Normal"/>
    <w:uiPriority w:val="34"/>
    <w:qFormat/>
    <w:rsid w:val="0047686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67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18569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1866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600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.uk/url?sa=i&amp;rct=j&amp;q=&amp;esrc=s&amp;source=images&amp;cd=&amp;cad=rja&amp;uact=8&amp;ved=0ahUKEwiDmaWp6LfRAhXIwBQKHTWlBOAQjRwIBw&amp;url=https://muscle-growth.org/&amp;bvm=bv.143423383,d.ZGg&amp;psig=AFQjCNHnaplSk3UqgIBWPiJ-z-cCvznrJg&amp;ust=1484145859811060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95A42617</Template>
  <TotalTime>156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Science and Sports College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Hallam Mr R</dc:creator>
  <cp:lastModifiedBy>Hemmings T Mr</cp:lastModifiedBy>
  <cp:revision>35</cp:revision>
  <cp:lastPrinted>2018-02-01T12:42:00Z</cp:lastPrinted>
  <dcterms:created xsi:type="dcterms:W3CDTF">2018-01-25T16:43:00Z</dcterms:created>
  <dcterms:modified xsi:type="dcterms:W3CDTF">2019-01-04T14:27:00Z</dcterms:modified>
</cp:coreProperties>
</file>