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CE" w:rsidRPr="005B619A" w:rsidRDefault="004547A8" w:rsidP="007E79CE">
      <w:pPr>
        <w:tabs>
          <w:tab w:val="left" w:pos="126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7ABEDCD2" wp14:editId="072A6E50">
                <wp:simplePos x="0" y="0"/>
                <wp:positionH relativeFrom="column">
                  <wp:posOffset>48260</wp:posOffset>
                </wp:positionH>
                <wp:positionV relativeFrom="paragraph">
                  <wp:posOffset>-790575</wp:posOffset>
                </wp:positionV>
                <wp:extent cx="4686300" cy="11906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1906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0DB" w:rsidRPr="00726B82" w:rsidRDefault="00B970DB" w:rsidP="00726B82">
                            <w:pPr>
                              <w:spacing w:line="168" w:lineRule="auto"/>
                              <w:jc w:val="center"/>
                              <w:rPr>
                                <w:b/>
                                <w:color w:val="FF0000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B82">
                              <w:rPr>
                                <w:b/>
                                <w:color w:val="FF0000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CARDIOVASCULAR </w:t>
                            </w:r>
                          </w:p>
                          <w:p w:rsidR="00B970DB" w:rsidRPr="00726B82" w:rsidRDefault="00B970DB" w:rsidP="00726B82">
                            <w:pPr>
                              <w:spacing w:line="168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726B82">
                              <w:rPr>
                                <w:b/>
                                <w:color w:val="FF0000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8pt;margin-top:-62.25pt;width:369pt;height:93.75pt;z-index:-25165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" fillcolor="white [3201]" strokecolor="red" strokeweight="2pt">
                <v:textbox>
                  <w:txbxContent>
                    <w:p w:rsidR="00B970DB" w:rsidRPr="00726B82" w:rsidRDefault="00B970DB" w:rsidP="00726B82">
                      <w:pPr>
                        <w:spacing w:line="168" w:lineRule="auto"/>
                        <w:jc w:val="center"/>
                        <w:rPr>
                          <w:b/>
                          <w:color w:val="FF0000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6B82">
                        <w:rPr>
                          <w:b/>
                          <w:color w:val="FF0000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CARDIOVASCULAR </w:t>
                      </w:r>
                    </w:p>
                    <w:p w:rsidR="00B970DB" w:rsidRPr="00726B82" w:rsidRDefault="00B970DB" w:rsidP="00726B82">
                      <w:pPr>
                        <w:spacing w:line="168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 w:rsidRPr="00726B82">
                        <w:rPr>
                          <w:b/>
                          <w:color w:val="FF0000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SYSTEM</w:t>
                      </w:r>
                    </w:p>
                  </w:txbxContent>
                </v:textbox>
              </v:shape>
            </w:pict>
          </mc:Fallback>
        </mc:AlternateContent>
      </w:r>
      <w:r w:rsidR="003D7024" w:rsidRPr="003D7024">
        <w:drawing>
          <wp:anchor distT="0" distB="0" distL="114300" distR="114300" simplePos="0" relativeHeight="251702272" behindDoc="1" locked="0" layoutInCell="1" allowOverlap="1" wp14:anchorId="3E5D603C" wp14:editId="1F41B8C3">
            <wp:simplePos x="0" y="0"/>
            <wp:positionH relativeFrom="column">
              <wp:posOffset>2732405</wp:posOffset>
            </wp:positionH>
            <wp:positionV relativeFrom="paragraph">
              <wp:posOffset>-323850</wp:posOffset>
            </wp:positionV>
            <wp:extent cx="895350" cy="609600"/>
            <wp:effectExtent l="0" t="0" r="0" b="0"/>
            <wp:wrapTight wrapText="bothSides">
              <wp:wrapPolygon edited="0">
                <wp:start x="5974" y="0"/>
                <wp:lineTo x="0" y="3375"/>
                <wp:lineTo x="0" y="13500"/>
                <wp:lineTo x="4596" y="20925"/>
                <wp:lineTo x="16085" y="20925"/>
                <wp:lineTo x="16545" y="20925"/>
                <wp:lineTo x="21140" y="11475"/>
                <wp:lineTo x="21140" y="675"/>
                <wp:lineTo x="15166" y="0"/>
                <wp:lineTo x="5974" y="0"/>
              </wp:wrapPolygon>
            </wp:wrapTight>
            <wp:docPr id="309" name="Picture 6" descr="Image result for stron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Image result for strong hear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024" w:rsidRPr="003D7024">
        <w:drawing>
          <wp:anchor distT="0" distB="0" distL="114300" distR="114300" simplePos="0" relativeHeight="251704320" behindDoc="1" locked="0" layoutInCell="1" allowOverlap="1" wp14:anchorId="3759D7F3" wp14:editId="0CBE4738">
            <wp:simplePos x="0" y="0"/>
            <wp:positionH relativeFrom="column">
              <wp:posOffset>5561330</wp:posOffset>
            </wp:positionH>
            <wp:positionV relativeFrom="paragraph">
              <wp:posOffset>-323850</wp:posOffset>
            </wp:positionV>
            <wp:extent cx="895350" cy="609600"/>
            <wp:effectExtent l="0" t="0" r="0" b="0"/>
            <wp:wrapTight wrapText="bothSides">
              <wp:wrapPolygon edited="0">
                <wp:start x="5974" y="0"/>
                <wp:lineTo x="0" y="3375"/>
                <wp:lineTo x="0" y="13500"/>
                <wp:lineTo x="4596" y="20925"/>
                <wp:lineTo x="16085" y="20925"/>
                <wp:lineTo x="16545" y="20925"/>
                <wp:lineTo x="21140" y="11475"/>
                <wp:lineTo x="21140" y="675"/>
                <wp:lineTo x="15166" y="0"/>
                <wp:lineTo x="5974" y="0"/>
              </wp:wrapPolygon>
            </wp:wrapTight>
            <wp:docPr id="310" name="Picture 6" descr="Image result for stron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Image result for strong hear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022F0" wp14:editId="0C690797">
                <wp:simplePos x="0" y="0"/>
                <wp:positionH relativeFrom="column">
                  <wp:posOffset>4839335</wp:posOffset>
                </wp:positionH>
                <wp:positionV relativeFrom="paragraph">
                  <wp:posOffset>-762000</wp:posOffset>
                </wp:positionV>
                <wp:extent cx="2505075" cy="72009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200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81.05pt;margin-top:-60pt;width:197.25pt;height:56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" filled="f" strokecolor="#4bacc6 [3208]" strokeweight="2pt"/>
            </w:pict>
          </mc:Fallback>
        </mc:AlternateContent>
      </w:r>
      <w:r w:rsidR="00D81246" w:rsidRPr="008C26E3">
        <w:drawing>
          <wp:anchor distT="0" distB="0" distL="114300" distR="114300" simplePos="0" relativeHeight="251680768" behindDoc="1" locked="0" layoutInCell="1" allowOverlap="1" wp14:anchorId="3454DA63" wp14:editId="364ADA16">
            <wp:simplePos x="0" y="0"/>
            <wp:positionH relativeFrom="column">
              <wp:posOffset>-809625</wp:posOffset>
            </wp:positionH>
            <wp:positionV relativeFrom="paragraph">
              <wp:posOffset>-771525</wp:posOffset>
            </wp:positionV>
            <wp:extent cx="30099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3" y="21434"/>
                <wp:lineTo x="21463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229" w:rsidRPr="00CF02F6">
        <w:drawing>
          <wp:anchor distT="0" distB="0" distL="114300" distR="114300" simplePos="0" relativeHeight="251671552" behindDoc="1" locked="0" layoutInCell="1" allowOverlap="1" wp14:anchorId="709D5AD3" wp14:editId="5FB252E0">
            <wp:simplePos x="0" y="0"/>
            <wp:positionH relativeFrom="column">
              <wp:posOffset>7134225</wp:posOffset>
            </wp:positionH>
            <wp:positionV relativeFrom="paragraph">
              <wp:posOffset>2762250</wp:posOffset>
            </wp:positionV>
            <wp:extent cx="2505075" cy="1871980"/>
            <wp:effectExtent l="0" t="0" r="9525" b="0"/>
            <wp:wrapTight wrapText="bothSides">
              <wp:wrapPolygon edited="0">
                <wp:start x="0" y="0"/>
                <wp:lineTo x="0" y="21322"/>
                <wp:lineTo x="21518" y="21322"/>
                <wp:lineTo x="2151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229" w:rsidRPr="00CF02F6">
        <w:drawing>
          <wp:anchor distT="0" distB="0" distL="114300" distR="114300" simplePos="0" relativeHeight="251669504" behindDoc="1" locked="0" layoutInCell="1" allowOverlap="1" wp14:anchorId="57224FE3" wp14:editId="5A5FA29C">
            <wp:simplePos x="0" y="0"/>
            <wp:positionH relativeFrom="column">
              <wp:posOffset>7134225</wp:posOffset>
            </wp:positionH>
            <wp:positionV relativeFrom="paragraph">
              <wp:posOffset>-771525</wp:posOffset>
            </wp:positionV>
            <wp:extent cx="251841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04" y="21488"/>
                <wp:lineTo x="214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229" w:rsidRPr="00CF02F6">
        <w:drawing>
          <wp:anchor distT="0" distB="0" distL="114300" distR="114300" simplePos="0" relativeHeight="251670528" behindDoc="1" locked="0" layoutInCell="1" allowOverlap="1" wp14:anchorId="21EE3123" wp14:editId="49DFC5DC">
            <wp:simplePos x="0" y="0"/>
            <wp:positionH relativeFrom="column">
              <wp:posOffset>7136130</wp:posOffset>
            </wp:positionH>
            <wp:positionV relativeFrom="paragraph">
              <wp:posOffset>990600</wp:posOffset>
            </wp:positionV>
            <wp:extent cx="251587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26" y="21380"/>
                <wp:lineTo x="2142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229" w:rsidRPr="00CA6229">
        <w:drawing>
          <wp:anchor distT="0" distB="0" distL="114300" distR="114300" simplePos="0" relativeHeight="251672576" behindDoc="1" locked="0" layoutInCell="1" allowOverlap="1" wp14:anchorId="28B660F7" wp14:editId="77B2A79D">
            <wp:simplePos x="0" y="0"/>
            <wp:positionH relativeFrom="column">
              <wp:posOffset>7134225</wp:posOffset>
            </wp:positionH>
            <wp:positionV relativeFrom="paragraph">
              <wp:posOffset>4566920</wp:posOffset>
            </wp:positionV>
            <wp:extent cx="2505075" cy="1878330"/>
            <wp:effectExtent l="0" t="0" r="9525" b="7620"/>
            <wp:wrapTight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2F6">
        <w:rPr>
          <w:noProof/>
          <w:lang w:eastAsia="en-GB"/>
        </w:rPr>
        <w:t xml:space="preserve">  </w:t>
      </w:r>
    </w:p>
    <w:p w:rsidR="007E79CE" w:rsidRPr="005B619A" w:rsidRDefault="0002303C" w:rsidP="007E79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7" behindDoc="1" locked="0" layoutInCell="1" allowOverlap="1" wp14:anchorId="1BD5219B" wp14:editId="5A76FC9E">
                <wp:simplePos x="0" y="0"/>
                <wp:positionH relativeFrom="column">
                  <wp:posOffset>57785</wp:posOffset>
                </wp:positionH>
                <wp:positionV relativeFrom="paragraph">
                  <wp:posOffset>76835</wp:posOffset>
                </wp:positionV>
                <wp:extent cx="4676775" cy="4162425"/>
                <wp:effectExtent l="57150" t="38100" r="85725" b="104775"/>
                <wp:wrapNone/>
                <wp:docPr id="30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4162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0DB" w:rsidRPr="005B40C2" w:rsidRDefault="00B970DB" w:rsidP="002C6B5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.55pt;margin-top:6.05pt;width:368.25pt;height:327.75pt;z-index:-251633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" fillcolor="#ccc0d9 [1303]" strokecolor="#5f497a [2407]">
                <v:shadow on="t" color="black" opacity="24903f" origin=",.5" offset="0,.55556mm"/>
                <v:textbox>
                  <w:txbxContent>
                    <w:p w:rsidR="00B970DB" w:rsidRPr="005B40C2" w:rsidRDefault="00B970DB" w:rsidP="002C6B5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02F6">
        <mc:AlternateContent>
          <mc:Choice Requires="wpg">
            <w:drawing>
              <wp:anchor distT="0" distB="0" distL="114300" distR="114300" simplePos="0" relativeHeight="251681279" behindDoc="0" locked="0" layoutInCell="1" allowOverlap="1" wp14:anchorId="21C613EA" wp14:editId="46F6BBAB">
                <wp:simplePos x="0" y="0"/>
                <wp:positionH relativeFrom="column">
                  <wp:posOffset>229235</wp:posOffset>
                </wp:positionH>
                <wp:positionV relativeFrom="paragraph">
                  <wp:posOffset>124460</wp:posOffset>
                </wp:positionV>
                <wp:extent cx="2114550" cy="2085975"/>
                <wp:effectExtent l="0" t="0" r="0" b="0"/>
                <wp:wrapNone/>
                <wp:docPr id="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2085975"/>
                          <a:chOff x="0" y="0"/>
                          <a:chExt cx="6219958" cy="633843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Image result for the heart unlabeled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958" cy="6338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2547550" y="5762371"/>
                            <a:ext cx="2592288" cy="216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8.05pt;margin-top:9.8pt;width:166.5pt;height:164.25pt;z-index:251681279;mso-width-relative:margin;mso-height-relative:margin" coordsize="62199,63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Image result for the heart unlabeled" href="http://www.google.co.uk/url?sa=i&amp;rct=j&amp;q=&amp;esrc=s&amp;source=images&amp;cd=&amp;cad=rja&amp;uact=8&amp;ved=0ahUKEwiGi5X57YfQAhUFaxQKHer0DJAQjRwIBw&amp;url=http://www.clipartkid.com/heart-diagram-cliparts/&amp;bvm=bv.137132246,d.ZGg&amp;psig=AFQjCNE9yTgCg5L-r35HDdrbgmEjv0s7KQ&amp;ust=1478099976191899" style="position:absolute;width:62199;height:6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34bBAAAA2gAAAA8AAABkcnMvZG93bnJldi54bWxEj0GLwjAUhO8L/ofwBG9r6ooi1Sgiu6wH&#10;L1Z/wKN5ttXmpSRprfvrN4LgcZiZb5jVpje16Mj5yrKCyTgBQZxbXXGh4Hz6+VyA8AFZY22ZFDzI&#10;w2Y9+Fhhqu2dj9RloRARwj5FBWUITSqlz0sy6Me2IY7exTqDIUpXSO3wHuGmll9JMpcGK44LJTa0&#10;Kym/Za1RcP2dasff3bzl2d5Wt0ObFX+k1GjYb5cgAvXhHX6191rBFJ5X4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F34bBAAAA2gAAAA8AAAAAAAAAAAAAAAAAnwIA&#10;AGRycy9kb3ducmV2LnhtbFBLBQYAAAAABAAEAPcAAACNAwAAAAA=&#10;" o:button="t">
                  <v:fill o:detectmouseclick="t"/>
                  <v:imagedata r:id="rId15" o:title="Image result for the heart unlabeled" chromakey="white"/>
                </v:shape>
                <v:rect id="Rectangle 6" o:spid="_x0000_s1028" style="position:absolute;left:25475;top:57623;width:25923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B970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8A69CA" wp14:editId="1309159F">
                <wp:simplePos x="0" y="0"/>
                <wp:positionH relativeFrom="column">
                  <wp:posOffset>2439035</wp:posOffset>
                </wp:positionH>
                <wp:positionV relativeFrom="paragraph">
                  <wp:posOffset>153035</wp:posOffset>
                </wp:positionV>
                <wp:extent cx="2219325" cy="2000250"/>
                <wp:effectExtent l="0" t="0" r="28575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0DB" w:rsidRPr="00B970DB" w:rsidRDefault="00B970DB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IMMEDIATE</w:t>
                            </w:r>
                            <w:r w:rsidRPr="00B970DB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 w:rsidR="00B970DB" w:rsidRDefault="00B970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970DB" w:rsidRDefault="00B970DB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970DB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LONG TERM: </w:t>
                            </w:r>
                          </w:p>
                          <w:p w:rsidR="00B970DB" w:rsidRPr="00B970DB" w:rsidRDefault="00B970DB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2.05pt;margin-top:12.05pt;width:174.75pt;height:15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">
                <v:textbox>
                  <w:txbxContent>
                    <w:p w:rsidR="00B970DB" w:rsidRPr="00B970DB" w:rsidRDefault="00B970DB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IMMEDIATE</w:t>
                      </w:r>
                      <w:r w:rsidRPr="00B970DB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:</w:t>
                      </w:r>
                    </w:p>
                    <w:p w:rsidR="00B970DB" w:rsidRDefault="00B970D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970DB" w:rsidRDefault="00B970DB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970DB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LONG TERM: </w:t>
                      </w:r>
                    </w:p>
                    <w:p w:rsidR="00B970DB" w:rsidRPr="00B970DB" w:rsidRDefault="00B970DB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0DB" w:rsidRPr="00B970DB">
        <w:rPr>
          <w:noProof/>
          <w:lang w:eastAsia="en-GB"/>
        </w:rPr>
        <w:t xml:space="preserve"> </w:t>
      </w:r>
    </w:p>
    <w:p w:rsidR="007E79CE" w:rsidRPr="005B619A" w:rsidRDefault="00E5452E" w:rsidP="007E79CE">
      <w:r w:rsidRPr="00E5452E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E23372" wp14:editId="1BDC7595">
                <wp:simplePos x="0" y="0"/>
                <wp:positionH relativeFrom="column">
                  <wp:posOffset>2381885</wp:posOffset>
                </wp:positionH>
                <wp:positionV relativeFrom="paragraph">
                  <wp:posOffset>123825</wp:posOffset>
                </wp:positionV>
                <wp:extent cx="2257425" cy="1908175"/>
                <wp:effectExtent l="0" t="0" r="0" b="0"/>
                <wp:wrapNone/>
                <wp:docPr id="30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908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70DB" w:rsidRPr="00E5452E" w:rsidRDefault="00B970DB" w:rsidP="00E545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52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Heart Rate increases to deliver Oxygen to the working muscles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29" type="#_x0000_t202" style="position:absolute;margin-left:187.55pt;margin-top:9.75pt;width:177.75pt;height:1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" filled="f" stroked="f">
                <v:textbox style="mso-fit-shape-to-text:t">
                  <w:txbxContent>
                    <w:p w:rsidR="00B970DB" w:rsidRPr="00E5452E" w:rsidRDefault="00B970DB" w:rsidP="00E5452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452E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Heart Rate increases to deliver Oxygen to the working muscles</w:t>
                      </w:r>
                    </w:p>
                  </w:txbxContent>
                </v:textbox>
              </v:shape>
            </w:pict>
          </mc:Fallback>
        </mc:AlternateContent>
      </w:r>
    </w:p>
    <w:p w:rsidR="007E79CE" w:rsidRPr="005B619A" w:rsidRDefault="007E79CE" w:rsidP="007E79CE"/>
    <w:p w:rsidR="007E79CE" w:rsidRDefault="00B970DB" w:rsidP="007E79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978E72" wp14:editId="1840A9E5">
                <wp:simplePos x="0" y="0"/>
                <wp:positionH relativeFrom="column">
                  <wp:posOffset>2458085</wp:posOffset>
                </wp:positionH>
                <wp:positionV relativeFrom="paragraph">
                  <wp:posOffset>172085</wp:posOffset>
                </wp:positionV>
                <wp:extent cx="2200275" cy="895350"/>
                <wp:effectExtent l="0" t="0" r="9525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0DB" w:rsidRDefault="00B970D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70D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Bradycardia – Decrease in your resting heart rate. </w:t>
                            </w:r>
                          </w:p>
                          <w:p w:rsidR="00B970DB" w:rsidRPr="00B970DB" w:rsidRDefault="00B970D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Cardiac Hypertrophy – Your heart will increase in size and strength.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3.55pt;margin-top:13.55pt;width:173.25pt;height:7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" stroked="f">
                <v:textbox>
                  <w:txbxContent>
                    <w:p w:rsidR="00B970DB" w:rsidRDefault="00B970D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970DB">
                        <w:rPr>
                          <w:b/>
                          <w:sz w:val="18"/>
                          <w:szCs w:val="18"/>
                        </w:rPr>
                        <w:t xml:space="preserve">Bradycardia – Decrease in your resting heart rate. </w:t>
                      </w:r>
                    </w:p>
                    <w:p w:rsidR="00B970DB" w:rsidRPr="00B970DB" w:rsidRDefault="00B970D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Cardiac Hypertrophy – Your heart will increase in size and strength.</w:t>
                      </w:r>
                    </w:p>
                  </w:txbxContent>
                </v:textbox>
              </v:shape>
            </w:pict>
          </mc:Fallback>
        </mc:AlternateContent>
      </w:r>
    </w:p>
    <w:p w:rsidR="007E79CE" w:rsidRPr="00430A65" w:rsidRDefault="00BE523C" w:rsidP="007E79CE">
      <w:pPr>
        <w:tabs>
          <w:tab w:val="left" w:pos="219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2810C" wp14:editId="57DD6E71">
                <wp:simplePos x="0" y="0"/>
                <wp:positionH relativeFrom="column">
                  <wp:posOffset>-809625</wp:posOffset>
                </wp:positionH>
                <wp:positionV relativeFrom="paragraph">
                  <wp:posOffset>77469</wp:posOffset>
                </wp:positionV>
                <wp:extent cx="2990850" cy="46196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619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0DB" w:rsidRPr="00CA6229" w:rsidRDefault="00B970DB" w:rsidP="007E79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NeueLTStd-Roman"/>
                                <w:b/>
                                <w:sz w:val="18"/>
                                <w:szCs w:val="18"/>
                              </w:rPr>
                            </w:pPr>
                            <w:r w:rsidRPr="002C6B5F">
                              <w:rPr>
                                <w:rFonts w:cs="HelveticaNeueLTStd-Roman"/>
                                <w:b/>
                                <w:sz w:val="18"/>
                                <w:szCs w:val="18"/>
                              </w:rPr>
                              <w:t>Redistribution of blood during exercise:</w:t>
                            </w:r>
                            <w:r w:rsidRPr="00CA6229">
                              <w:rPr>
                                <w:rFonts w:cs="HelveticaNeueLTStd-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6229">
                              <w:rPr>
                                <w:rFonts w:cs="HelveticaNeueLTStd-Roman"/>
                                <w:sz w:val="18"/>
                                <w:szCs w:val="18"/>
                              </w:rPr>
                              <w:t>When exercise begins, the body alters its priorities. At rest, high % of blood is directed to organs and during exercise the blood is redirected to voluntary muscles.</w:t>
                            </w:r>
                          </w:p>
                          <w:p w:rsidR="00B970DB" w:rsidRPr="00CA6229" w:rsidRDefault="00B970DB" w:rsidP="007E79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NeueLTStd-Roman"/>
                                <w:b/>
                                <w:sz w:val="18"/>
                                <w:szCs w:val="18"/>
                              </w:rPr>
                            </w:pPr>
                            <w:r w:rsidRPr="002C6B5F">
                              <w:rPr>
                                <w:rFonts w:cs="HelveticaNeueLTStd-Roman"/>
                                <w:b/>
                                <w:sz w:val="18"/>
                                <w:szCs w:val="18"/>
                              </w:rPr>
                              <w:t>Vasoconstriction:</w:t>
                            </w:r>
                            <w:r w:rsidRPr="00CA6229">
                              <w:rPr>
                                <w:rFonts w:cs="HelveticaNeueLTStd-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6229">
                              <w:rPr>
                                <w:rFonts w:cs="HelveticaNeueLTStd-Roman"/>
                                <w:sz w:val="18"/>
                                <w:szCs w:val="18"/>
                              </w:rPr>
                              <w:t>Narrowing of internal diameter of a blood vessel to restrict the flow of blood. The arteries constrict during exercise so that less blood is delivered to inactive areas.</w:t>
                            </w:r>
                          </w:p>
                          <w:p w:rsidR="00B970DB" w:rsidRPr="00CA6229" w:rsidRDefault="00B970DB" w:rsidP="007E79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HelveticaNeueLTStd-Roman"/>
                                <w:b/>
                                <w:sz w:val="18"/>
                                <w:szCs w:val="18"/>
                              </w:rPr>
                            </w:pPr>
                            <w:r w:rsidRPr="002C6B5F">
                              <w:rPr>
                                <w:rFonts w:cs="HelveticaNeueLTStd-Roman"/>
                                <w:b/>
                                <w:sz w:val="18"/>
                                <w:szCs w:val="18"/>
                              </w:rPr>
                              <w:t>Vasodilation:</w:t>
                            </w:r>
                            <w:r w:rsidRPr="00CA6229">
                              <w:rPr>
                                <w:rFonts w:cs="HelveticaNeueLTStd-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6229">
                              <w:rPr>
                                <w:rFonts w:cs="HelveticaNeueLTStd-Roman"/>
                                <w:sz w:val="18"/>
                                <w:szCs w:val="18"/>
                              </w:rPr>
                              <w:t>Widening of internal diameter of a blood vessel to increase the volume of blood travelling through it. The arteries dilate during exercise so that more blood is delivered to active areas, increasing their O² supply</w:t>
                            </w:r>
                            <w:r>
                              <w:rPr>
                                <w:rFonts w:cs="HelveticaNeueLTStd-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970DB" w:rsidRPr="00CA6229" w:rsidRDefault="00B970DB" w:rsidP="007E79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3.75pt;margin-top:6.1pt;width:235.5pt;height:3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" fillcolor="#e5b8b7 [1301]" strokecolor="#e5b8b7 [1301]">
                <v:textbox>
                  <w:txbxContent>
                    <w:p w:rsidR="00B970DB" w:rsidRPr="00CA6229" w:rsidRDefault="00B970DB" w:rsidP="007E79CE">
                      <w:pPr>
                        <w:autoSpaceDE w:val="0"/>
                        <w:autoSpaceDN w:val="0"/>
                        <w:adjustRightInd w:val="0"/>
                        <w:rPr>
                          <w:rFonts w:cs="HelveticaNeueLTStd-Roman"/>
                          <w:b/>
                          <w:sz w:val="18"/>
                          <w:szCs w:val="18"/>
                        </w:rPr>
                      </w:pPr>
                      <w:r w:rsidRPr="002C6B5F">
                        <w:rPr>
                          <w:rFonts w:cs="HelveticaNeueLTStd-Roman"/>
                          <w:b/>
                          <w:sz w:val="18"/>
                          <w:szCs w:val="18"/>
                        </w:rPr>
                        <w:t>Redistribution of blood during exercise:</w:t>
                      </w:r>
                      <w:r w:rsidRPr="00CA6229">
                        <w:rPr>
                          <w:rFonts w:cs="HelveticaNeueLTStd-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A6229">
                        <w:rPr>
                          <w:rFonts w:cs="HelveticaNeueLTStd-Roman"/>
                          <w:sz w:val="18"/>
                          <w:szCs w:val="18"/>
                        </w:rPr>
                        <w:t>When exercise begins, the body alters its priorities. At rest, high % of blood is directed to organs and during exercise the blood is redirected to voluntary muscles.</w:t>
                      </w:r>
                    </w:p>
                    <w:p w:rsidR="00B970DB" w:rsidRPr="00CA6229" w:rsidRDefault="00B970DB" w:rsidP="007E79CE">
                      <w:pPr>
                        <w:autoSpaceDE w:val="0"/>
                        <w:autoSpaceDN w:val="0"/>
                        <w:adjustRightInd w:val="0"/>
                        <w:rPr>
                          <w:rFonts w:cs="HelveticaNeueLTStd-Roman"/>
                          <w:b/>
                          <w:sz w:val="18"/>
                          <w:szCs w:val="18"/>
                        </w:rPr>
                      </w:pPr>
                      <w:r w:rsidRPr="002C6B5F">
                        <w:rPr>
                          <w:rFonts w:cs="HelveticaNeueLTStd-Roman"/>
                          <w:b/>
                          <w:sz w:val="18"/>
                          <w:szCs w:val="18"/>
                        </w:rPr>
                        <w:t>Vasoconstriction:</w:t>
                      </w:r>
                      <w:r w:rsidRPr="00CA6229">
                        <w:rPr>
                          <w:rFonts w:cs="HelveticaNeueLTStd-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A6229">
                        <w:rPr>
                          <w:rFonts w:cs="HelveticaNeueLTStd-Roman"/>
                          <w:sz w:val="18"/>
                          <w:szCs w:val="18"/>
                        </w:rPr>
                        <w:t>Narrowing of internal diameter of a blood vessel to restrict the flow of blood. The arteries constrict during exercise so that less blood is delivered to inactive areas.</w:t>
                      </w:r>
                    </w:p>
                    <w:p w:rsidR="00B970DB" w:rsidRPr="00CA6229" w:rsidRDefault="00B970DB" w:rsidP="007E79CE">
                      <w:pPr>
                        <w:autoSpaceDE w:val="0"/>
                        <w:autoSpaceDN w:val="0"/>
                        <w:adjustRightInd w:val="0"/>
                        <w:rPr>
                          <w:rFonts w:cs="HelveticaNeueLTStd-Roman"/>
                          <w:b/>
                          <w:sz w:val="18"/>
                          <w:szCs w:val="18"/>
                        </w:rPr>
                      </w:pPr>
                      <w:r w:rsidRPr="002C6B5F">
                        <w:rPr>
                          <w:rFonts w:cs="HelveticaNeueLTStd-Roman"/>
                          <w:b/>
                          <w:sz w:val="18"/>
                          <w:szCs w:val="18"/>
                        </w:rPr>
                        <w:t>Vasodilation:</w:t>
                      </w:r>
                      <w:r w:rsidRPr="00CA6229">
                        <w:rPr>
                          <w:rFonts w:cs="HelveticaNeueLTStd-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A6229">
                        <w:rPr>
                          <w:rFonts w:cs="HelveticaNeueLTStd-Roman"/>
                          <w:sz w:val="18"/>
                          <w:szCs w:val="18"/>
                        </w:rPr>
                        <w:t>Widening of internal diameter of a blood vessel to increase the volume of blood travelling through it. The arteries dilate during exercise so that more blood is delivered to active areas, increasing their O² supply</w:t>
                      </w:r>
                      <w:r>
                        <w:rPr>
                          <w:rFonts w:cs="HelveticaNeueLTStd-Roman"/>
                          <w:sz w:val="18"/>
                          <w:szCs w:val="18"/>
                        </w:rPr>
                        <w:t>.</w:t>
                      </w:r>
                    </w:p>
                    <w:p w:rsidR="00B970DB" w:rsidRPr="00CA6229" w:rsidRDefault="00B970DB" w:rsidP="007E79CE"/>
                  </w:txbxContent>
                </v:textbox>
              </v:shape>
            </w:pict>
          </mc:Fallback>
        </mc:AlternateContent>
      </w:r>
      <w:r w:rsidR="00CA56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E2D105" wp14:editId="6C79A333">
                <wp:simplePos x="0" y="0"/>
                <wp:positionH relativeFrom="column">
                  <wp:posOffset>-809625</wp:posOffset>
                </wp:positionH>
                <wp:positionV relativeFrom="paragraph">
                  <wp:posOffset>77470</wp:posOffset>
                </wp:positionV>
                <wp:extent cx="3009900" cy="4624070"/>
                <wp:effectExtent l="0" t="0" r="19050" b="241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624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63.75pt;margin-top:6.1pt;width:237pt;height:36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" filled="f" strokecolor="red" strokeweight="2pt"/>
            </w:pict>
          </mc:Fallback>
        </mc:AlternateContent>
      </w:r>
      <w:r w:rsidR="007E79CE">
        <w:tab/>
      </w:r>
    </w:p>
    <w:p w:rsidR="008C26E3" w:rsidRDefault="00310B9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81410DC" wp14:editId="34D7B624">
                <wp:simplePos x="0" y="0"/>
                <wp:positionH relativeFrom="column">
                  <wp:posOffset>-723900</wp:posOffset>
                </wp:positionH>
                <wp:positionV relativeFrom="paragraph">
                  <wp:posOffset>3065780</wp:posOffset>
                </wp:positionV>
                <wp:extent cx="2905125" cy="1323975"/>
                <wp:effectExtent l="0" t="0" r="0" b="0"/>
                <wp:wrapTight wrapText="bothSides">
                  <wp:wrapPolygon edited="0">
                    <wp:start x="2125" y="622"/>
                    <wp:lineTo x="1275" y="2176"/>
                    <wp:lineTo x="425" y="4662"/>
                    <wp:lineTo x="425" y="6216"/>
                    <wp:lineTo x="991" y="11188"/>
                    <wp:lineTo x="1275" y="20823"/>
                    <wp:lineTo x="12181" y="20823"/>
                    <wp:lineTo x="19546" y="20201"/>
                    <wp:lineTo x="20396" y="19891"/>
                    <wp:lineTo x="19830" y="16161"/>
                    <wp:lineTo x="20396" y="16161"/>
                    <wp:lineTo x="21246" y="13053"/>
                    <wp:lineTo x="21104" y="11188"/>
                    <wp:lineTo x="19830" y="6216"/>
                    <wp:lineTo x="19971" y="4973"/>
                    <wp:lineTo x="18838" y="2176"/>
                    <wp:lineTo x="17988" y="622"/>
                    <wp:lineTo x="2125" y="622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323975"/>
                          <a:chOff x="0" y="0"/>
                          <a:chExt cx="4257675" cy="2486025"/>
                        </a:xfrm>
                      </wpg:grpSpPr>
                      <pic:pic xmlns:pic="http://schemas.openxmlformats.org/drawingml/2006/picture">
                        <pic:nvPicPr>
                          <pic:cNvPr id="27" name="Picture 2" descr="Image result for vasoconstriction and vasodila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0" r="32635"/>
                          <a:stretch/>
                        </pic:blipFill>
                        <pic:spPr bwMode="auto">
                          <a:xfrm>
                            <a:off x="1447800" y="9525"/>
                            <a:ext cx="1447800" cy="2476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8" name="Picture 2" descr="Image result for vasoconstriction and vasodila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53"/>
                          <a:stretch/>
                        </pic:blipFill>
                        <pic:spPr bwMode="auto">
                          <a:xfrm>
                            <a:off x="0" y="9525"/>
                            <a:ext cx="1457325" cy="2476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9" name="Picture 2" descr="Image result for vasoconstriction and vasodila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30"/>
                          <a:stretch/>
                        </pic:blipFill>
                        <pic:spPr bwMode="auto">
                          <a:xfrm>
                            <a:off x="2895600" y="0"/>
                            <a:ext cx="1362075" cy="2476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-57pt;margin-top:241.4pt;width:228.75pt;height:104.25pt;z-index:251674624;mso-width-relative:margin;mso-height-relative:margin" coordsize="42576,24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ERTdxH/nAAA/5wAABUAAABkcnMvbWVkaWEvaW1hZ2UzLmpwZWf/2P/gABBK&#10;RklGAAEBAQDcANwAAP/bAEMAAgEBAgEBAgICAgICAgIDBQMDAwMDBgQEAwUHBgcHBwYHBwgJCwkI&#10;CAoIBwcKDQoKCwwMDAwHCQ4PDQwOCwwMDP/bAEMBAgICAwMDBgMDBgwIBwgMDAwMDAwMDAwMDAwM&#10;DAwMDAwMDAwMDAwMDAwMDAwMDAwMDAwMDAwMDAwMDAwMDAwMDP/AABEIAT4C1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OkFzjk9ngAAPZ4AABUAAABkcnMvbWVkaWEvaW1hZ2UyLmpwZWf/2P/gABBK&#10;RklGAAEBAQDcANwAAP/bAEMAAgEBAgEBAgICAgICAgIDBQMDAwMDBgQEAwUHBgcHBwYHBwgJCwkI&#10;CAoIBwcKDQoKCwwMDAwHCQ4PDQwOCwwMDP/bAEMBAgICAwMDBgMDBgwIBwgMDAwMDAwMDAwMDAwM&#10;DAwMDAwMDAwMDAwMDAwMDAwMDAwMDAwMDAwMDAwMDAwMDAwMDP/AABEIAT4C1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PV/K7AXngAAF54A&#10;ABUAAABkcnMvbWVkaWEvaW1hZ2UxLmpwZWf/2P/gABBKRklGAAEBAQDcANwAAP/bAEMAAgEBAgEB&#10;AgICAgICAgIDBQMDAwMDBgQEAwUHBgcHBwYHBwgJCwkICAoIBwcKDQoKCwwMDAwHCQ4PDQwOCwwM&#10;DP/bAEMBAgICAwMDBgMDBgwIBwgMDAwMDAwMDAwMDAwMDAwMDAwMDAwMDAwMDAwMDAwMDAwMDAwM&#10;DAwMDAwMDAwMDAwMDP/AABEIAT4C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">
                <v:shape id="Picture 2" o:spid="_x0000_s1027" type="#_x0000_t75" alt="Image result for vasoconstriction and vasodilation" style="position:absolute;left:14478;top:95;width:14478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q8fFAAAA2wAAAA8AAABkcnMvZG93bnJldi54bWxEj0FrwkAUhO8F/8PyCt7qpjnYEl2DKAX1&#10;UKiRmuMj+0wWs2/T7EbTf98tFHocZuYbZpmPthU36r1xrOB5loAgrpw2XCs4FW9PryB8QNbYOiYF&#10;3+QhX00elphpd+cPuh1DLSKEfYYKmhC6TEpfNWTRz1xHHL2L6y2GKPta6h7vEW5bmSbJXFo0HBca&#10;7GjTUHU9DlbB+bMYh7KgU3l4l18mKfdmm+6Vmj6O6wWIQGP4D/+1d1pB+gK/X+I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AavHxQAAANsAAAAPAAAAAAAAAAAAAAAA&#10;AJ8CAABkcnMvZG93bnJldi54bWxQSwUGAAAAAAQABAD3AAAAkQMAAAAA&#10;">
                  <v:imagedata r:id="rId19" o:title="Image result for vasoconstriction and vasodilation" cropleft="22761f" cropright="21388f" chromakey="white"/>
                  <v:path arrowok="t"/>
                </v:shape>
                <v:shape id="Picture 2" o:spid="_x0000_s1028" type="#_x0000_t75" alt="Image result for vasoconstriction and vasodilation" style="position:absolute;top:95;width:14573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ikbBAAAA2wAAAA8AAABkcnMvZG93bnJldi54bWxET8tqAjEU3Rf8h3AFdzXjLEqZGkUFQelK&#10;W9HurpPrZHByM0wyr79vFoUuD+e9XA+2Eh01vnSsYDFPQBDnTpdcKPj+2r++g/ABWWPlmBSM5GG9&#10;mrwsMdOu5xN151CIGMI+QwUmhDqT0ueGLPq5q4kj93CNxRBhU0jdYB/DbSXTJHmTFkuODQZr2hnK&#10;n+fWKtgcafdpbHsZr1t53/+M1W1xuyg1mw6bDxCBhvAv/nMftII0jo1f4g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QikbBAAAA2wAAAA8AAAAAAAAAAAAAAAAAnwIA&#10;AGRycy9kb3ducmV2LnhtbFBLBQYAAAAABAAEAPcAAACNAwAAAAA=&#10;">
                  <v:imagedata r:id="rId20" o:title="Image result for vasoconstriction and vasodilation" cropright="43944f" chromakey="white"/>
                  <v:path arrowok="t"/>
                </v:shape>
                <v:shape id="Picture 2" o:spid="_x0000_s1029" type="#_x0000_t75" alt="Image result for vasoconstriction and vasodilation" style="position:absolute;left:28956;width:13620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FKzEAAAA2wAAAA8AAABkcnMvZG93bnJldi54bWxEj0+LwjAUxO8LfofwBG9rqgfZrUYRRdj1&#10;INY/oLdH82yrzUtpoq3ffiMseBxm5jfMZNaaUjyodoVlBYN+BII4tbrgTMFhv/r8AuE8ssbSMil4&#10;koPZtPMxwVjbhhN67HwmAoRdjApy76tYSpfmZND1bUUcvIutDfog60zqGpsAN6UcRtFIGiw4LORY&#10;0SKn9La7GwWrc7JcP8v16WqaTTqoMPndHhOlet12PgbhqfXv8H/7RysYfsPrS/g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kFKzEAAAA2wAAAA8AAAAAAAAAAAAAAAAA&#10;nwIAAGRycy9kb3ducmV2LnhtbFBLBQYAAAAABAAEAPcAAACQAwAAAAA=&#10;">
                  <v:imagedata r:id="rId21" o:title="Image result for vasoconstriction and vasodilation" cropleft="45305f" chromakey="white"/>
                  <v:path arrowok="t"/>
                </v:shape>
                <w10:wrap type="tight"/>
              </v:group>
            </w:pict>
          </mc:Fallback>
        </mc:AlternateContent>
      </w:r>
      <w:r w:rsidR="00CF02F6" w:rsidRPr="00CF02F6">
        <w:t xml:space="preserve">  </w:t>
      </w:r>
      <w:r w:rsidR="00CA6229" w:rsidRPr="00CA6229">
        <w:t xml:space="preserve"> </w:t>
      </w:r>
      <w:bookmarkStart w:id="0" w:name="_GoBack"/>
      <w:bookmarkEnd w:id="0"/>
    </w:p>
    <w:p w:rsidR="008C26E3" w:rsidRPr="008C26E3" w:rsidRDefault="003D7024" w:rsidP="008C26E3">
      <w:r w:rsidRPr="00AD3691">
        <w:drawing>
          <wp:anchor distT="0" distB="0" distL="114300" distR="114300" simplePos="0" relativeHeight="251689984" behindDoc="1" locked="0" layoutInCell="1" allowOverlap="1" wp14:anchorId="08D643C9" wp14:editId="1EF318DD">
            <wp:simplePos x="0" y="0"/>
            <wp:positionH relativeFrom="column">
              <wp:posOffset>5105400</wp:posOffset>
            </wp:positionH>
            <wp:positionV relativeFrom="paragraph">
              <wp:posOffset>98425</wp:posOffset>
            </wp:positionV>
            <wp:extent cx="1500505" cy="2094230"/>
            <wp:effectExtent l="0" t="0" r="0" b="1270"/>
            <wp:wrapTight wrapText="bothSides">
              <wp:wrapPolygon edited="0">
                <wp:start x="9050" y="0"/>
                <wp:lineTo x="1371" y="7466"/>
                <wp:lineTo x="0" y="9235"/>
                <wp:lineTo x="0" y="12968"/>
                <wp:lineTo x="548" y="16112"/>
                <wp:lineTo x="5759" y="19255"/>
                <wp:lineTo x="12889" y="21417"/>
                <wp:lineTo x="13986" y="21417"/>
                <wp:lineTo x="16179" y="21417"/>
                <wp:lineTo x="16728" y="21417"/>
                <wp:lineTo x="18922" y="19648"/>
                <wp:lineTo x="18922" y="19255"/>
                <wp:lineTo x="20293" y="16112"/>
                <wp:lineTo x="19196" y="9824"/>
                <wp:lineTo x="20567" y="9038"/>
                <wp:lineTo x="20841" y="7859"/>
                <wp:lineTo x="20293" y="6680"/>
                <wp:lineTo x="18922" y="3144"/>
                <wp:lineTo x="17002" y="982"/>
                <wp:lineTo x="15905" y="0"/>
                <wp:lineTo x="9050" y="0"/>
              </wp:wrapPolygon>
            </wp:wrapTight>
            <wp:docPr id="4098" name="Picture 2" descr="Image result for the heart 3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the heart 3d diagram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t="6876" r="22129" b="7774"/>
                    <a:stretch/>
                  </pic:blipFill>
                  <pic:spPr bwMode="auto">
                    <a:xfrm>
                      <a:off x="0" y="0"/>
                      <a:ext cx="1500505" cy="2094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0B" w:rsidRPr="002C6B5F">
        <w:drawing>
          <wp:anchor distT="0" distB="0" distL="114300" distR="114300" simplePos="0" relativeHeight="251688960" behindDoc="1" locked="0" layoutInCell="1" allowOverlap="1" wp14:anchorId="06A2BD2D" wp14:editId="2C40223E">
            <wp:simplePos x="0" y="0"/>
            <wp:positionH relativeFrom="column">
              <wp:posOffset>2409825</wp:posOffset>
            </wp:positionH>
            <wp:positionV relativeFrom="paragraph">
              <wp:posOffset>215265</wp:posOffset>
            </wp:positionV>
            <wp:extent cx="234315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24" y="21310"/>
                <wp:lineTo x="21424" y="0"/>
                <wp:lineTo x="0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t="2729" r="5802" b="4003"/>
                    <a:stretch/>
                  </pic:blipFill>
                  <pic:spPr bwMode="auto">
                    <a:xfrm>
                      <a:off x="0" y="0"/>
                      <a:ext cx="234315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6E3" w:rsidRPr="008C26E3" w:rsidRDefault="005507BD" w:rsidP="005507BD">
      <w:pPr>
        <w:tabs>
          <w:tab w:val="left" w:pos="9570"/>
        </w:tabs>
      </w:pPr>
      <w:r>
        <w:tab/>
      </w:r>
    </w:p>
    <w:p w:rsidR="008C26E3" w:rsidRPr="008C26E3" w:rsidRDefault="008C26E3" w:rsidP="008C26E3"/>
    <w:p w:rsidR="008C26E3" w:rsidRPr="008C26E3" w:rsidRDefault="008C26E3" w:rsidP="008C26E3"/>
    <w:p w:rsidR="008C26E3" w:rsidRPr="008C26E3" w:rsidRDefault="008C26E3" w:rsidP="008C26E3"/>
    <w:p w:rsidR="008C26E3" w:rsidRPr="008C26E3" w:rsidRDefault="005F5461" w:rsidP="008C26E3">
      <w:r w:rsidRPr="005507BD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FF470B" wp14:editId="4B555360">
                <wp:simplePos x="0" y="0"/>
                <wp:positionH relativeFrom="column">
                  <wp:posOffset>-812800</wp:posOffset>
                </wp:positionH>
                <wp:positionV relativeFrom="paragraph">
                  <wp:posOffset>151130</wp:posOffset>
                </wp:positionV>
                <wp:extent cx="1035050" cy="838200"/>
                <wp:effectExtent l="19050" t="19050" r="12700" b="19050"/>
                <wp:wrapNone/>
                <wp:docPr id="13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38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970DB" w:rsidRPr="005507BD" w:rsidRDefault="00B970DB" w:rsidP="005507BD">
                            <w:pPr>
                              <w:pStyle w:val="NormalWeb"/>
                              <w:spacing w:before="24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507BD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18"/>
                                <w:szCs w:val="18"/>
                              </w:rPr>
                              <w:t xml:space="preserve">Vasodilation (widening)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2" style="position:absolute;margin-left:-64pt;margin-top:11.9pt;width:81.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" fillcolor="white [3212]" strokecolor="red" strokeweight="3pt">
                <v:textbox>
                  <w:txbxContent>
                    <w:p w:rsidR="00B970DB" w:rsidRPr="005507BD" w:rsidRDefault="00B970DB" w:rsidP="005507BD">
                      <w:pPr>
                        <w:pStyle w:val="NormalWeb"/>
                        <w:spacing w:before="24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507BD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18"/>
                          <w:szCs w:val="18"/>
                        </w:rPr>
                        <w:t xml:space="preserve">Vasodilation (widening) </w:t>
                      </w:r>
                    </w:p>
                  </w:txbxContent>
                </v:textbox>
              </v:roundrect>
            </w:pict>
          </mc:Fallback>
        </mc:AlternateContent>
      </w:r>
      <w:r w:rsidR="00965D5E" w:rsidRPr="005507BD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B4791" wp14:editId="488546F0">
                <wp:simplePos x="0" y="0"/>
                <wp:positionH relativeFrom="column">
                  <wp:posOffset>1095375</wp:posOffset>
                </wp:positionH>
                <wp:positionV relativeFrom="paragraph">
                  <wp:posOffset>142233</wp:posOffset>
                </wp:positionV>
                <wp:extent cx="1104900" cy="847725"/>
                <wp:effectExtent l="19050" t="19050" r="19050" b="28575"/>
                <wp:wrapNone/>
                <wp:docPr id="293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47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970DB" w:rsidRPr="005507BD" w:rsidRDefault="00B970DB" w:rsidP="005507BD">
                            <w:pPr>
                              <w:pStyle w:val="NormalWeb"/>
                              <w:spacing w:before="24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18"/>
                                <w:szCs w:val="18"/>
                              </w:rPr>
                              <w:t>Vasoconstriction</w:t>
                            </w:r>
                            <w:r w:rsidRPr="005507BD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18"/>
                                <w:szCs w:val="18"/>
                              </w:rPr>
                              <w:t>narrowing)</w:t>
                            </w:r>
                            <w:r w:rsidRPr="005507BD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86.25pt;margin-top:11.2pt;width:87pt;height:6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" fillcolor="white [3212]" strokecolor="red" strokeweight="3pt">
                <v:textbox>
                  <w:txbxContent>
                    <w:p w:rsidR="00B970DB" w:rsidRPr="005507BD" w:rsidRDefault="00B970DB" w:rsidP="005507BD">
                      <w:pPr>
                        <w:pStyle w:val="NormalWeb"/>
                        <w:spacing w:before="24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18"/>
                          <w:szCs w:val="18"/>
                        </w:rPr>
                        <w:t>Vasoconstriction</w:t>
                      </w:r>
                      <w:r w:rsidRPr="005507BD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18"/>
                          <w:szCs w:val="18"/>
                        </w:rPr>
                        <w:t>narrowing)</w:t>
                      </w:r>
                      <w:r w:rsidRPr="005507BD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6E3" w:rsidRPr="008C26E3" w:rsidRDefault="00F80450" w:rsidP="008C26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70BFC3" wp14:editId="7B796903">
                <wp:simplePos x="0" y="0"/>
                <wp:positionH relativeFrom="column">
                  <wp:posOffset>2343150</wp:posOffset>
                </wp:positionH>
                <wp:positionV relativeFrom="paragraph">
                  <wp:posOffset>165735</wp:posOffset>
                </wp:positionV>
                <wp:extent cx="4676775" cy="1781175"/>
                <wp:effectExtent l="0" t="0" r="28575" b="2857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781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2" o:spid="_x0000_s1026" style="position:absolute;margin-left:184.5pt;margin-top:13.05pt;width:368.25pt;height:140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" filled="f" strokecolor="#ffc000" strokeweight="2pt"/>
            </w:pict>
          </mc:Fallback>
        </mc:AlternateContent>
      </w:r>
      <w:r w:rsidRPr="0058794D">
        <w:drawing>
          <wp:anchor distT="0" distB="0" distL="114300" distR="114300" simplePos="0" relativeHeight="251681792" behindDoc="1" locked="0" layoutInCell="1" allowOverlap="1" wp14:anchorId="176FCE9A" wp14:editId="3755A9A3">
            <wp:simplePos x="0" y="0"/>
            <wp:positionH relativeFrom="column">
              <wp:posOffset>2346325</wp:posOffset>
            </wp:positionH>
            <wp:positionV relativeFrom="paragraph">
              <wp:posOffset>189230</wp:posOffset>
            </wp:positionV>
            <wp:extent cx="2374900" cy="1781175"/>
            <wp:effectExtent l="0" t="0" r="6350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94D">
        <w:drawing>
          <wp:anchor distT="0" distB="0" distL="114300" distR="114300" simplePos="0" relativeHeight="251682816" behindDoc="1" locked="0" layoutInCell="1" allowOverlap="1" wp14:anchorId="6C5994D3" wp14:editId="43AF4ED9">
            <wp:simplePos x="0" y="0"/>
            <wp:positionH relativeFrom="column">
              <wp:posOffset>4641215</wp:posOffset>
            </wp:positionH>
            <wp:positionV relativeFrom="paragraph">
              <wp:posOffset>156845</wp:posOffset>
            </wp:positionV>
            <wp:extent cx="2396490" cy="1798320"/>
            <wp:effectExtent l="0" t="0" r="3810" b="0"/>
            <wp:wrapTight wrapText="bothSides">
              <wp:wrapPolygon edited="0">
                <wp:start x="0" y="0"/>
                <wp:lineTo x="0" y="21280"/>
                <wp:lineTo x="21463" y="21280"/>
                <wp:lineTo x="21463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6E3" w:rsidRPr="008C26E3" w:rsidRDefault="008C26E3" w:rsidP="008C26E3"/>
    <w:p w:rsidR="00E81B43" w:rsidRPr="008C26E3" w:rsidRDefault="008C26E3" w:rsidP="008C26E3">
      <w:pPr>
        <w:tabs>
          <w:tab w:val="left" w:pos="3075"/>
        </w:tabs>
      </w:pPr>
      <w:r>
        <w:tab/>
      </w:r>
    </w:p>
    <w:sectPr w:rsidR="00E81B43" w:rsidRPr="008C26E3" w:rsidSect="007E79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F7297"/>
    <w:multiLevelType w:val="hybridMultilevel"/>
    <w:tmpl w:val="B43E4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B264F"/>
    <w:multiLevelType w:val="hybridMultilevel"/>
    <w:tmpl w:val="B3FEC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9CE"/>
    <w:rsid w:val="0002303C"/>
    <w:rsid w:val="00172C24"/>
    <w:rsid w:val="002C6B5F"/>
    <w:rsid w:val="0030080B"/>
    <w:rsid w:val="00310B9D"/>
    <w:rsid w:val="003D7024"/>
    <w:rsid w:val="004547A8"/>
    <w:rsid w:val="0048078C"/>
    <w:rsid w:val="004873CF"/>
    <w:rsid w:val="004D2402"/>
    <w:rsid w:val="005507BD"/>
    <w:rsid w:val="0058794D"/>
    <w:rsid w:val="005F5461"/>
    <w:rsid w:val="00726B82"/>
    <w:rsid w:val="007627B6"/>
    <w:rsid w:val="007D48E4"/>
    <w:rsid w:val="007E4A3E"/>
    <w:rsid w:val="007E79CE"/>
    <w:rsid w:val="008C26E3"/>
    <w:rsid w:val="00965D5E"/>
    <w:rsid w:val="00A85352"/>
    <w:rsid w:val="00AD3691"/>
    <w:rsid w:val="00B970DB"/>
    <w:rsid w:val="00BE523C"/>
    <w:rsid w:val="00C81947"/>
    <w:rsid w:val="00CA567A"/>
    <w:rsid w:val="00CA6229"/>
    <w:rsid w:val="00CF02F6"/>
    <w:rsid w:val="00D81246"/>
    <w:rsid w:val="00E5452E"/>
    <w:rsid w:val="00E81B43"/>
    <w:rsid w:val="00F8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9C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7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79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07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9C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7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79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07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co.uk/url?sa=i&amp;rct=j&amp;q=&amp;esrc=s&amp;source=images&amp;cd=&amp;cad=rja&amp;uact=8&amp;ved=0ahUKEwiGi5X57YfQAhUFaxQKHer0DJAQjRwIBw&amp;url=http://www.clipartkid.com/heart-diagram-cliparts/&amp;bvm=bv.137132246,d.ZGg&amp;psig=AFQjCNE9yTgCg5L-r35HDdrbgmEjv0s7KQ&amp;ust=1478099976191899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0ahUKEwjC06H657fRAhVHwxQKHSKqBOQQjRwIBw&amp;url=http://www.istockphoto.com/illustrations/strong-heart-cartoons&amp;bvm=bv.143423383,d.ZGg&amp;psig=AFQjCNFVe52KkPJYkie6IDEds2M8w9Wlug&amp;ust=1484145758527859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://www.google.co.uk/url?sa=i&amp;rct=j&amp;q=&amp;esrc=s&amp;source=images&amp;cd=&amp;cad=rja&amp;uact=8&amp;ved=0ahUKEwidsLih6ofQAhUBzxQKHdLHAMMQjRwIBw&amp;url=http://www.turbosquid.com/3d-model/science/human-heart&amp;bvm=bv.137132246,d.ZGg&amp;psig=AFQjCNEmOYIz8dwVfmFHAn2FkigOePYcjg&amp;ust=147809906569795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25601BCE</Template>
  <TotalTime>65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Science and Sports College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 A Mr</dc:creator>
  <cp:lastModifiedBy>Evans A Mr</cp:lastModifiedBy>
  <cp:revision>25</cp:revision>
  <dcterms:created xsi:type="dcterms:W3CDTF">2018-01-31T16:56:00Z</dcterms:created>
  <dcterms:modified xsi:type="dcterms:W3CDTF">2018-02-01T12:39:00Z</dcterms:modified>
</cp:coreProperties>
</file>