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9CE" w:rsidRPr="005B619A" w:rsidRDefault="00EE22A0" w:rsidP="007E79CE">
      <w:pPr>
        <w:tabs>
          <w:tab w:val="left" w:pos="1261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72192EE7" wp14:editId="4B294B6E">
                <wp:simplePos x="0" y="0"/>
                <wp:positionH relativeFrom="column">
                  <wp:posOffset>-94615</wp:posOffset>
                </wp:positionH>
                <wp:positionV relativeFrom="paragraph">
                  <wp:posOffset>-771525</wp:posOffset>
                </wp:positionV>
                <wp:extent cx="5772150" cy="2066925"/>
                <wp:effectExtent l="0" t="0" r="19050" b="28575"/>
                <wp:wrapNone/>
                <wp:docPr id="30722" name="Rectangle 3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2066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493C68" id="Rectangle 30722" o:spid="_x0000_s1026" style="position:absolute;margin-left:-7.45pt;margin-top:-60.75pt;width:454.5pt;height:162.75pt;z-index:251680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" filled="f" strokecolor="#9bbb59 [3206]" strokeweight="2pt"/>
            </w:pict>
          </mc:Fallback>
        </mc:AlternateContent>
      </w:r>
      <w:r w:rsidRPr="003A168C">
        <w:rPr>
          <w:noProof/>
          <w:lang w:val="en-US"/>
        </w:rPr>
        <w:drawing>
          <wp:anchor distT="0" distB="0" distL="114300" distR="114300" simplePos="0" relativeHeight="251664895" behindDoc="1" locked="0" layoutInCell="1" allowOverlap="1" wp14:anchorId="05E1A197" wp14:editId="3C00CD23">
            <wp:simplePos x="0" y="0"/>
            <wp:positionH relativeFrom="column">
              <wp:posOffset>2810510</wp:posOffset>
            </wp:positionH>
            <wp:positionV relativeFrom="paragraph">
              <wp:posOffset>-768350</wp:posOffset>
            </wp:positionV>
            <wp:extent cx="2847975" cy="20637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FE2">
        <w:rPr>
          <w:noProof/>
          <w:lang w:val="en-US"/>
        </w:rPr>
        <w:drawing>
          <wp:anchor distT="0" distB="0" distL="114300" distR="114300" simplePos="0" relativeHeight="251663871" behindDoc="1" locked="0" layoutInCell="1" allowOverlap="1" wp14:anchorId="05CA82CC" wp14:editId="45087FBC">
            <wp:simplePos x="0" y="0"/>
            <wp:positionH relativeFrom="column">
              <wp:posOffset>-113665</wp:posOffset>
            </wp:positionH>
            <wp:positionV relativeFrom="paragraph">
              <wp:posOffset>-771525</wp:posOffset>
            </wp:positionV>
            <wp:extent cx="2924175" cy="20669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D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019A7A58" wp14:editId="1E543A04">
                <wp:simplePos x="0" y="0"/>
                <wp:positionH relativeFrom="column">
                  <wp:posOffset>-2475865</wp:posOffset>
                </wp:positionH>
                <wp:positionV relativeFrom="paragraph">
                  <wp:posOffset>-781050</wp:posOffset>
                </wp:positionV>
                <wp:extent cx="2362200" cy="7229475"/>
                <wp:effectExtent l="57150" t="38100" r="76200" b="1047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7229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8647B" id="Rectangle 18" o:spid="_x0000_s1026" style="position:absolute;margin-left:-194.95pt;margin-top:-61.5pt;width:186pt;height:569.25pt;z-index:251671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" filled="f" strokecolor="red" strokeweight="1.5pt">
                <v:shadow on="t" color="black" opacity="24903f" origin=",.5" offset="0,.55556mm"/>
              </v:rect>
            </w:pict>
          </mc:Fallback>
        </mc:AlternateContent>
      </w:r>
      <w:r w:rsidR="007D0D49" w:rsidRPr="003A168C">
        <w:rPr>
          <w:noProof/>
          <w:lang w:val="en-US"/>
        </w:rPr>
        <w:drawing>
          <wp:anchor distT="0" distB="0" distL="114300" distR="114300" simplePos="0" relativeHeight="251666943" behindDoc="1" locked="0" layoutInCell="1" allowOverlap="1" wp14:anchorId="20428033" wp14:editId="323CF437">
            <wp:simplePos x="0" y="0"/>
            <wp:positionH relativeFrom="column">
              <wp:posOffset>-733425</wp:posOffset>
            </wp:positionH>
            <wp:positionV relativeFrom="paragraph">
              <wp:posOffset>-781050</wp:posOffset>
            </wp:positionV>
            <wp:extent cx="2371725" cy="1940560"/>
            <wp:effectExtent l="0" t="0" r="9525" b="2540"/>
            <wp:wrapTight wrapText="bothSides">
              <wp:wrapPolygon edited="0">
                <wp:start x="0" y="0"/>
                <wp:lineTo x="0" y="21416"/>
                <wp:lineTo x="21513" y="21416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D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6771AF58" wp14:editId="0F609E7F">
                <wp:simplePos x="0" y="0"/>
                <wp:positionH relativeFrom="column">
                  <wp:posOffset>5696585</wp:posOffset>
                </wp:positionH>
                <wp:positionV relativeFrom="paragraph">
                  <wp:posOffset>-781050</wp:posOffset>
                </wp:positionV>
                <wp:extent cx="2209800" cy="3581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581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B8102" id="Rectangle 4" o:spid="_x0000_s1026" style="position:absolute;margin-left:448.55pt;margin-top:-61.5pt;width:174pt;height:282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" filled="f" strokecolor="#f79646 [3209]" strokeweight="2pt"/>
            </w:pict>
          </mc:Fallback>
        </mc:AlternateContent>
      </w:r>
      <w:r w:rsidR="007D0D49" w:rsidRPr="0071712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207" behindDoc="0" locked="0" layoutInCell="1" allowOverlap="1" wp14:anchorId="08AD2FED" wp14:editId="77145D01">
                <wp:simplePos x="0" y="0"/>
                <wp:positionH relativeFrom="column">
                  <wp:posOffset>5791835</wp:posOffset>
                </wp:positionH>
                <wp:positionV relativeFrom="paragraph">
                  <wp:posOffset>-781050</wp:posOffset>
                </wp:positionV>
                <wp:extent cx="2066925" cy="2009775"/>
                <wp:effectExtent l="0" t="0" r="9525" b="9525"/>
                <wp:wrapNone/>
                <wp:docPr id="2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2009775"/>
                          <a:chOff x="0" y="0"/>
                          <a:chExt cx="5191137" cy="4019624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Related imag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466"/>
                          <a:stretch/>
                        </pic:blipFill>
                        <pic:spPr bwMode="auto">
                          <a:xfrm>
                            <a:off x="0" y="0"/>
                            <a:ext cx="4045406" cy="4019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20" name="Picture 30720" descr="Related imag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5"/>
                          <a:stretch/>
                        </pic:blipFill>
                        <pic:spPr bwMode="auto">
                          <a:xfrm>
                            <a:off x="4045406" y="0"/>
                            <a:ext cx="1145731" cy="4019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F5EDB" id="Group 6" o:spid="_x0000_s1026" style="position:absolute;margin-left:456.05pt;margin-top:-61.5pt;width:162.75pt;height:158.25pt;z-index:251678207;mso-width-relative:margin;mso-height-relative:margin" coordsize="51911,40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Related image" href="http://www.google.co.uk/url?sa=i&amp;rct=j&amp;q=&amp;esrc=s&amp;source=images&amp;cd=&amp;cad=rja&amp;uact=8&amp;ved=0ahUKEwimvb6zkNDQAhWDRhQKHdflCqIQjRwIBw&amp;url=http://www.clevelandclinicmeded.com/medicalpubs/diseasemanagement/pulmonary/pulmonary-function-testing/&amp;bvm=bv.139782543,d.ZGg&amp;psig=AFQjCNEha-CkdKMSbT1yjfs_k7fEIhdO6Q&amp;ust=1480583128697152" style="position:absolute;width:40454;height:4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" o:button="t">
                  <v:fill o:detectmouseclick="t"/>
                  <v:imagedata r:id="rId11" o:title="Related image" cropright="27831f" chromakey="white"/>
                </v:shape>
                <v:shape id="Picture 30720" o:spid="_x0000_s1028" type="#_x0000_t75" alt="Related image" href="http://www.google.co.uk/url?sa=i&amp;rct=j&amp;q=&amp;esrc=s&amp;source=images&amp;cd=&amp;cad=rja&amp;uact=8&amp;ved=0ahUKEwimvb6zkNDQAhWDRhQKHdflCqIQjRwIBw&amp;url=http://www.clevelandclinicmeded.com/medicalpubs/diseasemanagement/pulmonary/pulmonary-function-testing/&amp;bvm=bv.139782543,d.ZGg&amp;psig=AFQjCNEha-CkdKMSbT1yjfs_k7fEIhdO6Q&amp;ust=1480583128697152" style="position:absolute;left:40454;width:11457;height:4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" o:button="t">
                  <v:fill o:detectmouseclick="t"/>
                  <v:imagedata r:id="rId12" o:title="Related image" cropleft="54857f" chromakey="white"/>
                </v:shape>
              </v:group>
            </w:pict>
          </mc:Fallback>
        </mc:AlternateContent>
      </w:r>
      <w:r w:rsidR="00CF02F6">
        <w:rPr>
          <w:noProof/>
          <w:lang w:eastAsia="en-GB"/>
        </w:rPr>
        <w:t xml:space="preserve">  </w:t>
      </w:r>
    </w:p>
    <w:p w:rsidR="007E79CE" w:rsidRPr="005B619A" w:rsidRDefault="00B970DB" w:rsidP="007E79CE">
      <w:r w:rsidRPr="00B970DB">
        <w:rPr>
          <w:noProof/>
          <w:lang w:eastAsia="en-GB"/>
        </w:rPr>
        <w:t xml:space="preserve"> </w:t>
      </w:r>
    </w:p>
    <w:p w:rsidR="007E79CE" w:rsidRPr="005B619A" w:rsidRDefault="006C1312" w:rsidP="007E79CE">
      <w:r w:rsidRPr="003A168C">
        <w:rPr>
          <w:noProof/>
          <w:lang w:val="en-US"/>
        </w:rPr>
        <w:drawing>
          <wp:anchor distT="0" distB="0" distL="114300" distR="114300" simplePos="0" relativeHeight="251667967" behindDoc="1" locked="0" layoutInCell="1" allowOverlap="1" wp14:anchorId="5F996700" wp14:editId="1B115DCC">
            <wp:simplePos x="0" y="0"/>
            <wp:positionH relativeFrom="column">
              <wp:posOffset>-2456815</wp:posOffset>
            </wp:positionH>
            <wp:positionV relativeFrom="paragraph">
              <wp:posOffset>334645</wp:posOffset>
            </wp:positionV>
            <wp:extent cx="236283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CE" w:rsidRPr="005B619A" w:rsidRDefault="007C243C" w:rsidP="007E79CE">
      <w:r>
        <w:rPr>
          <w:noProof/>
          <w:lang w:val="en-US"/>
        </w:rPr>
        <w:drawing>
          <wp:anchor distT="0" distB="0" distL="114300" distR="114300" simplePos="0" relativeHeight="251683326" behindDoc="1" locked="0" layoutInCell="1" allowOverlap="1" wp14:anchorId="5583420A" wp14:editId="27896994">
            <wp:simplePos x="0" y="0"/>
            <wp:positionH relativeFrom="column">
              <wp:posOffset>-27940</wp:posOffset>
            </wp:positionH>
            <wp:positionV relativeFrom="paragraph">
              <wp:posOffset>421005</wp:posOffset>
            </wp:positionV>
            <wp:extent cx="1343025" cy="1362075"/>
            <wp:effectExtent l="0" t="0" r="9525" b="9525"/>
            <wp:wrapNone/>
            <wp:docPr id="30734" name="Picture 30734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519" behindDoc="1" locked="0" layoutInCell="1" allowOverlap="1" wp14:anchorId="53D902B0" wp14:editId="4748F8F2">
            <wp:simplePos x="0" y="0"/>
            <wp:positionH relativeFrom="column">
              <wp:posOffset>4296410</wp:posOffset>
            </wp:positionH>
            <wp:positionV relativeFrom="paragraph">
              <wp:posOffset>421005</wp:posOffset>
            </wp:positionV>
            <wp:extent cx="1362075" cy="1362075"/>
            <wp:effectExtent l="0" t="0" r="9525" b="9525"/>
            <wp:wrapNone/>
            <wp:docPr id="30735" name="Picture 30735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61929F32" wp14:editId="50F22C63">
                <wp:simplePos x="0" y="0"/>
                <wp:positionH relativeFrom="column">
                  <wp:posOffset>-113665</wp:posOffset>
                </wp:positionH>
                <wp:positionV relativeFrom="paragraph">
                  <wp:posOffset>363855</wp:posOffset>
                </wp:positionV>
                <wp:extent cx="5800725" cy="14668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466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43C" w:rsidRPr="00A270D1" w:rsidRDefault="007C243C" w:rsidP="00B23F2E">
                            <w:pPr>
                              <w:spacing w:line="168" w:lineRule="auto"/>
                              <w:jc w:val="center"/>
                              <w:rPr>
                                <w:b/>
                                <w:color w:val="4F81BD" w:themeColor="accent1"/>
                                <w:sz w:val="48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0D1">
                              <w:rPr>
                                <w:b/>
                                <w:color w:val="4F81BD" w:themeColor="accent1"/>
                                <w:sz w:val="48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RESPIRATORY </w:t>
                            </w:r>
                          </w:p>
                          <w:p w:rsidR="007C243C" w:rsidRPr="00A270D1" w:rsidRDefault="007C243C" w:rsidP="00B23F2E">
                            <w:pPr>
                              <w:spacing w:line="168" w:lineRule="auto"/>
                              <w:jc w:val="center"/>
                              <w:rPr>
                                <w:b/>
                                <w:color w:val="4F81BD" w:themeColor="accent1"/>
                                <w:sz w:val="48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0D1">
                              <w:rPr>
                                <w:b/>
                                <w:color w:val="4F81BD" w:themeColor="accent1"/>
                                <w:sz w:val="48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SYSTEM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29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28.65pt;width:456.75pt;height:115.5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" fillcolor="white [3201]" strokecolor="#4f81bd [3204]" strokeweight="2pt">
                <v:textbox>
                  <w:txbxContent>
                    <w:p w:rsidR="007C243C" w:rsidRPr="00A270D1" w:rsidRDefault="007C243C" w:rsidP="00B23F2E">
                      <w:pPr>
                        <w:spacing w:line="168" w:lineRule="auto"/>
                        <w:jc w:val="center"/>
                        <w:rPr>
                          <w:b/>
                          <w:color w:val="4F81BD" w:themeColor="accent1"/>
                          <w:sz w:val="48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70D1">
                        <w:rPr>
                          <w:b/>
                          <w:color w:val="4F81BD" w:themeColor="accent1"/>
                          <w:sz w:val="48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RESPIRATORY </w:t>
                      </w:r>
                    </w:p>
                    <w:p w:rsidR="007C243C" w:rsidRPr="00A270D1" w:rsidRDefault="007C243C" w:rsidP="00B23F2E">
                      <w:pPr>
                        <w:spacing w:line="168" w:lineRule="auto"/>
                        <w:jc w:val="center"/>
                        <w:rPr>
                          <w:b/>
                          <w:color w:val="4F81BD" w:themeColor="accent1"/>
                          <w:sz w:val="48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70D1">
                        <w:rPr>
                          <w:b/>
                          <w:color w:val="4F81BD" w:themeColor="accent1"/>
                          <w:sz w:val="48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SYSTEM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D0D49" w:rsidRPr="00B23F2E">
        <w:rPr>
          <w:noProof/>
          <w:lang w:val="en-US"/>
        </w:rPr>
        <w:drawing>
          <wp:anchor distT="0" distB="0" distL="114300" distR="114300" simplePos="0" relativeHeight="251679231" behindDoc="1" locked="0" layoutInCell="1" allowOverlap="1" wp14:anchorId="759DA907" wp14:editId="3C6A744B">
            <wp:simplePos x="0" y="0"/>
            <wp:positionH relativeFrom="column">
              <wp:posOffset>5695950</wp:posOffset>
            </wp:positionH>
            <wp:positionV relativeFrom="paragraph">
              <wp:posOffset>278130</wp:posOffset>
            </wp:positionV>
            <wp:extent cx="2200275" cy="1504950"/>
            <wp:effectExtent l="0" t="0" r="9525" b="0"/>
            <wp:wrapNone/>
            <wp:docPr id="30721" name="Picture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11445" r="4292" b="5580"/>
                    <a:stretch/>
                  </pic:blipFill>
                  <pic:spPr bwMode="auto">
                    <a:xfrm>
                      <a:off x="0" y="0"/>
                      <a:ext cx="22002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CE" w:rsidRDefault="007E79CE" w:rsidP="007E79CE"/>
    <w:p w:rsidR="007E79CE" w:rsidRPr="00430A65" w:rsidRDefault="007E79CE" w:rsidP="007E79CE">
      <w:pPr>
        <w:tabs>
          <w:tab w:val="left" w:pos="2190"/>
        </w:tabs>
      </w:pPr>
      <w:r>
        <w:tab/>
      </w:r>
    </w:p>
    <w:p w:rsidR="008C26E3" w:rsidRDefault="00A270D1">
      <w:r w:rsidRPr="00A270D1">
        <w:rPr>
          <w:b/>
          <w:noProof/>
          <w:color w:val="4F81BD" w:themeColor="accent1"/>
          <w:sz w:val="48"/>
          <w:szCs w:val="8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2A13288C" wp14:editId="3C074BC4">
            <wp:simplePos x="0" y="0"/>
            <wp:positionH relativeFrom="column">
              <wp:posOffset>2162810</wp:posOffset>
            </wp:positionH>
            <wp:positionV relativeFrom="paragraph">
              <wp:posOffset>11430</wp:posOffset>
            </wp:positionV>
            <wp:extent cx="1333500" cy="553085"/>
            <wp:effectExtent l="0" t="0" r="0" b="0"/>
            <wp:wrapTight wrapText="bothSides">
              <wp:wrapPolygon edited="0">
                <wp:start x="17897" y="0"/>
                <wp:lineTo x="0" y="9672"/>
                <wp:lineTo x="0" y="20831"/>
                <wp:lineTo x="12034" y="20831"/>
                <wp:lineTo x="16046" y="20831"/>
                <wp:lineTo x="16663" y="20831"/>
                <wp:lineTo x="20983" y="11904"/>
                <wp:lineTo x="21291" y="8184"/>
                <wp:lineTo x="21291" y="0"/>
                <wp:lineTo x="17897" y="0"/>
              </wp:wrapPolygon>
            </wp:wrapTight>
            <wp:docPr id="3" name="Picture 3" descr="C:\Users\mr.hemmings\Desktop\Logo Plain Transparent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.hemmings\Desktop\Logo Plain Transparent Blac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F6" w:rsidRPr="00CF02F6">
        <w:t xml:space="preserve">  </w:t>
      </w:r>
      <w:r w:rsidR="00CA6229" w:rsidRPr="00CA6229">
        <w:t xml:space="preserve"> </w:t>
      </w:r>
    </w:p>
    <w:p w:rsidR="008C26E3" w:rsidRPr="008C26E3" w:rsidRDefault="000B658D" w:rsidP="008C26E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05E4CB0A" wp14:editId="354DE5F9">
                <wp:simplePos x="0" y="0"/>
                <wp:positionH relativeFrom="column">
                  <wp:posOffset>-85090</wp:posOffset>
                </wp:positionH>
                <wp:positionV relativeFrom="paragraph">
                  <wp:posOffset>346074</wp:posOffset>
                </wp:positionV>
                <wp:extent cx="1343025" cy="1590675"/>
                <wp:effectExtent l="0" t="0" r="28575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43C" w:rsidRDefault="007C243C" w:rsidP="000B658D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IMMEDIATE</w:t>
                            </w:r>
                            <w:r w:rsidRPr="00B970DB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:rsidR="007C243C" w:rsidRPr="000B658D" w:rsidRDefault="007C243C" w:rsidP="000B658D">
                            <w:pPr>
                              <w:rPr>
                                <w:b/>
                                <w:sz w:val="18"/>
                                <w:szCs w:val="1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C243C" w:rsidRDefault="007C243C" w:rsidP="000B658D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970DB"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LONG TERM: </w:t>
                            </w:r>
                          </w:p>
                          <w:p w:rsidR="007C243C" w:rsidRPr="00B970DB" w:rsidRDefault="007C243C" w:rsidP="000B658D">
                            <w:pPr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CB0A" id="_x0000_s1027" type="#_x0000_t202" style="position:absolute;margin-left:-6.7pt;margin-top:27.25pt;width:105.75pt;height:125.2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">
                <v:textbox>
                  <w:txbxContent>
                    <w:p w:rsidR="007C243C" w:rsidRDefault="007C243C" w:rsidP="000B658D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IMMEDIATE</w:t>
                      </w:r>
                      <w:r w:rsidRPr="00B970DB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:</w:t>
                      </w:r>
                    </w:p>
                    <w:p w:rsidR="007C243C" w:rsidRPr="000B658D" w:rsidRDefault="007C243C" w:rsidP="000B658D">
                      <w:pPr>
                        <w:rPr>
                          <w:b/>
                          <w:sz w:val="18"/>
                          <w:szCs w:val="1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C243C" w:rsidRDefault="007C243C" w:rsidP="000B658D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970DB"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LONG TERM: </w:t>
                      </w:r>
                    </w:p>
                    <w:p w:rsidR="007C243C" w:rsidRPr="00B970DB" w:rsidRDefault="007C243C" w:rsidP="000B658D">
                      <w:pPr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B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087C42CC" wp14:editId="221B4E93">
                <wp:simplePos x="0" y="0"/>
                <wp:positionH relativeFrom="column">
                  <wp:posOffset>1257935</wp:posOffset>
                </wp:positionH>
                <wp:positionV relativeFrom="paragraph">
                  <wp:posOffset>346075</wp:posOffset>
                </wp:positionV>
                <wp:extent cx="6648450" cy="1590675"/>
                <wp:effectExtent l="0" t="0" r="19050" b="28575"/>
                <wp:wrapNone/>
                <wp:docPr id="30728" name="Rectangle 3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59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EBBA9" id="Rectangle 30728" o:spid="_x0000_s1026" style="position:absolute;margin-left:99.05pt;margin-top:27.25pt;width:523.5pt;height:125.25pt;z-index:251685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" filled="f" strokecolor="#4f81bd [3204]" strokeweight="2pt"/>
            </w:pict>
          </mc:Fallback>
        </mc:AlternateContent>
      </w:r>
      <w:r w:rsidR="00CD5BFF" w:rsidRPr="007D0D49">
        <w:rPr>
          <w:noProof/>
          <w:lang w:val="en-US"/>
        </w:rPr>
        <w:drawing>
          <wp:anchor distT="0" distB="0" distL="114300" distR="114300" simplePos="0" relativeHeight="251681279" behindDoc="1" locked="0" layoutInCell="1" allowOverlap="1" wp14:anchorId="0CA2154D" wp14:editId="4117F1C8">
            <wp:simplePos x="0" y="0"/>
            <wp:positionH relativeFrom="column">
              <wp:posOffset>1257935</wp:posOffset>
            </wp:positionH>
            <wp:positionV relativeFrom="paragraph">
              <wp:posOffset>497451</wp:posOffset>
            </wp:positionV>
            <wp:extent cx="2352675" cy="1428471"/>
            <wp:effectExtent l="0" t="0" r="0" b="635"/>
            <wp:wrapNone/>
            <wp:docPr id="30723" name="Picture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" t="11007" r="4546" b="7866"/>
                    <a:stretch/>
                  </pic:blipFill>
                  <pic:spPr bwMode="auto">
                    <a:xfrm>
                      <a:off x="0" y="0"/>
                      <a:ext cx="2350903" cy="142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FF" w:rsidRPr="004E279A">
        <w:rPr>
          <w:noProof/>
          <w:lang w:val="en-US"/>
        </w:rPr>
        <w:drawing>
          <wp:anchor distT="0" distB="0" distL="114300" distR="114300" simplePos="0" relativeHeight="251682303" behindDoc="1" locked="0" layoutInCell="1" allowOverlap="1" wp14:anchorId="4EA35215" wp14:editId="6A90D3F5">
            <wp:simplePos x="0" y="0"/>
            <wp:positionH relativeFrom="column">
              <wp:posOffset>3606800</wp:posOffset>
            </wp:positionH>
            <wp:positionV relativeFrom="paragraph">
              <wp:posOffset>481942</wp:posOffset>
            </wp:positionV>
            <wp:extent cx="2185023" cy="1447800"/>
            <wp:effectExtent l="0" t="0" r="6350" b="0"/>
            <wp:wrapNone/>
            <wp:docPr id="30724" name="Picture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 t="7238" r="4525" b="5902"/>
                    <a:stretch/>
                  </pic:blipFill>
                  <pic:spPr bwMode="auto">
                    <a:xfrm>
                      <a:off x="0" y="0"/>
                      <a:ext cx="2185023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FF" w:rsidRPr="00B33E1A">
        <w:rPr>
          <w:noProof/>
          <w:lang w:val="en-US"/>
        </w:rPr>
        <w:drawing>
          <wp:anchor distT="0" distB="0" distL="114300" distR="114300" simplePos="0" relativeHeight="251684351" behindDoc="1" locked="0" layoutInCell="1" allowOverlap="1" wp14:anchorId="51204029" wp14:editId="5D4A3CC9">
            <wp:simplePos x="0" y="0"/>
            <wp:positionH relativeFrom="column">
              <wp:posOffset>5791835</wp:posOffset>
            </wp:positionH>
            <wp:positionV relativeFrom="paragraph">
              <wp:posOffset>395966</wp:posOffset>
            </wp:positionV>
            <wp:extent cx="2114550" cy="1530498"/>
            <wp:effectExtent l="0" t="0" r="0" b="0"/>
            <wp:wrapNone/>
            <wp:docPr id="30727" name="Picture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11111" r="5624" b="5000"/>
                    <a:stretch/>
                  </pic:blipFill>
                  <pic:spPr bwMode="auto">
                    <a:xfrm>
                      <a:off x="0" y="0"/>
                      <a:ext cx="2118074" cy="153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265" w:rsidRPr="00B4626B">
        <w:rPr>
          <w:noProof/>
          <w:lang w:val="en-US"/>
        </w:rPr>
        <w:drawing>
          <wp:anchor distT="0" distB="0" distL="114300" distR="114300" simplePos="0" relativeHeight="251668991" behindDoc="1" locked="0" layoutInCell="1" allowOverlap="1" wp14:anchorId="040AC756" wp14:editId="2C8DD954">
            <wp:simplePos x="0" y="0"/>
            <wp:positionH relativeFrom="column">
              <wp:posOffset>-2456815</wp:posOffset>
            </wp:positionH>
            <wp:positionV relativeFrom="paragraph">
              <wp:posOffset>175895</wp:posOffset>
            </wp:positionV>
            <wp:extent cx="236347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14" y="21368"/>
                <wp:lineTo x="2141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6E3" w:rsidRPr="008C26E3" w:rsidRDefault="000B658D" w:rsidP="005507BD">
      <w:pPr>
        <w:tabs>
          <w:tab w:val="left" w:pos="957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58D73000" wp14:editId="52594A96">
                <wp:simplePos x="0" y="0"/>
                <wp:positionH relativeFrom="column">
                  <wp:posOffset>-85090</wp:posOffset>
                </wp:positionH>
                <wp:positionV relativeFrom="paragraph">
                  <wp:posOffset>10160</wp:posOffset>
                </wp:positionV>
                <wp:extent cx="1343025" cy="409575"/>
                <wp:effectExtent l="0" t="0" r="9525" b="9525"/>
                <wp:wrapNone/>
                <wp:docPr id="30730" name="Text Box 3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43C" w:rsidRPr="000B658D" w:rsidRDefault="007C24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658D">
                              <w:rPr>
                                <w:sz w:val="18"/>
                                <w:szCs w:val="18"/>
                              </w:rPr>
                              <w:t>You breathe more regularly and deeply.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3000" id="Text Box 30730" o:spid="_x0000_s1028" type="#_x0000_t202" style="position:absolute;margin-left:-6.7pt;margin-top:.8pt;width:105.75pt;height:32.25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" fillcolor="white [3201]" stroked="f" strokeweight=".5pt">
                <v:textbox>
                  <w:txbxContent>
                    <w:p w:rsidR="007C243C" w:rsidRPr="000B658D" w:rsidRDefault="007C243C">
                      <w:pPr>
                        <w:rPr>
                          <w:sz w:val="18"/>
                          <w:szCs w:val="18"/>
                        </w:rPr>
                      </w:pPr>
                      <w:r w:rsidRPr="000B658D">
                        <w:rPr>
                          <w:sz w:val="18"/>
                          <w:szCs w:val="18"/>
                        </w:rPr>
                        <w:t>You breathe more regularly and deeply.</w:t>
                      </w:r>
                    </w:p>
                  </w:txbxContent>
                </v:textbox>
              </v:shape>
            </w:pict>
          </mc:Fallback>
        </mc:AlternateContent>
      </w:r>
      <w:r w:rsidR="005507BD">
        <w:tab/>
      </w:r>
    </w:p>
    <w:p w:rsidR="008C26E3" w:rsidRPr="008C26E3" w:rsidRDefault="008C26E3" w:rsidP="008C26E3"/>
    <w:p w:rsidR="008C26E3" w:rsidRPr="008C26E3" w:rsidRDefault="002F2330" w:rsidP="008C26E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49530</wp:posOffset>
                </wp:positionV>
                <wp:extent cx="1343025" cy="609600"/>
                <wp:effectExtent l="0" t="0" r="9525" b="0"/>
                <wp:wrapNone/>
                <wp:docPr id="30733" name="Text Box 3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43C" w:rsidRPr="002F2330" w:rsidRDefault="007C24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Greater strength of intercostal muscles and diaphragm. Bigger TLC.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33" o:spid="_x0000_s1029" type="#_x0000_t202" style="position:absolute;margin-left:-6.7pt;margin-top:3.9pt;width:105.75pt;height:48pt;z-index:2516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" fillcolor="white [3201]" stroked="f" strokeweight=".5pt">
                <v:textbox>
                  <w:txbxContent>
                    <w:p w:rsidR="007C243C" w:rsidRPr="002F2330" w:rsidRDefault="007C24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Greater strength of intercostal muscles and diaphragm. Bigger TLC.</w:t>
                      </w:r>
                    </w:p>
                  </w:txbxContent>
                </v:textbox>
              </v:shape>
            </w:pict>
          </mc:Fallback>
        </mc:AlternateContent>
      </w:r>
    </w:p>
    <w:p w:rsidR="008C26E3" w:rsidRPr="008C26E3" w:rsidRDefault="004E279A" w:rsidP="006C1312">
      <w:pPr>
        <w:tabs>
          <w:tab w:val="center" w:pos="440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3FDC12C5" wp14:editId="78C8F564">
                <wp:simplePos x="0" y="0"/>
                <wp:positionH relativeFrom="column">
                  <wp:posOffset>-94615</wp:posOffset>
                </wp:positionH>
                <wp:positionV relativeFrom="paragraph">
                  <wp:posOffset>336549</wp:posOffset>
                </wp:positionV>
                <wp:extent cx="7991475" cy="20669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1475" cy="2066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7DB38" id="Rectangle 21" o:spid="_x0000_s1026" style="position:absolute;margin-left:-7.45pt;margin-top:26.5pt;width:629.25pt;height:162.75pt;z-index:2516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" filled="f" strokecolor="#8064a2 [3207]" strokeweight="2pt"/>
            </w:pict>
          </mc:Fallback>
        </mc:AlternateContent>
      </w:r>
    </w:p>
    <w:p w:rsidR="008C26E3" w:rsidRPr="008C26E3" w:rsidRDefault="00CD5BFF" w:rsidP="00B4626B">
      <w:pPr>
        <w:jc w:val="center"/>
      </w:pPr>
      <w:r w:rsidRPr="00484018">
        <w:rPr>
          <w:noProof/>
          <w:lang w:val="en-US"/>
        </w:rPr>
        <w:drawing>
          <wp:anchor distT="0" distB="0" distL="114300" distR="114300" simplePos="0" relativeHeight="251676159" behindDoc="1" locked="0" layoutInCell="1" allowOverlap="1" wp14:anchorId="0164ABEE" wp14:editId="0E2488DB">
            <wp:simplePos x="0" y="0"/>
            <wp:positionH relativeFrom="column">
              <wp:posOffset>5238750</wp:posOffset>
            </wp:positionH>
            <wp:positionV relativeFrom="paragraph">
              <wp:posOffset>41910</wp:posOffset>
            </wp:positionV>
            <wp:extent cx="2676525" cy="203835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12">
        <w:rPr>
          <w:noProof/>
          <w:lang w:val="en-US"/>
        </w:rPr>
        <w:drawing>
          <wp:anchor distT="0" distB="0" distL="114300" distR="114300" simplePos="0" relativeHeight="251672063" behindDoc="1" locked="0" layoutInCell="1" allowOverlap="1" wp14:anchorId="5FFD6CA6" wp14:editId="183E1158">
            <wp:simplePos x="0" y="0"/>
            <wp:positionH relativeFrom="column">
              <wp:posOffset>-76200</wp:posOffset>
            </wp:positionH>
            <wp:positionV relativeFrom="paragraph">
              <wp:posOffset>41910</wp:posOffset>
            </wp:positionV>
            <wp:extent cx="2771775" cy="20288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12">
        <w:rPr>
          <w:noProof/>
          <w:lang w:val="en-US"/>
        </w:rPr>
        <w:drawing>
          <wp:anchor distT="0" distB="0" distL="114300" distR="114300" simplePos="0" relativeHeight="251673087" behindDoc="1" locked="0" layoutInCell="1" allowOverlap="1" wp14:anchorId="202C2C2C" wp14:editId="59A7473C">
            <wp:simplePos x="0" y="0"/>
            <wp:positionH relativeFrom="column">
              <wp:posOffset>2581275</wp:posOffset>
            </wp:positionH>
            <wp:positionV relativeFrom="paragraph">
              <wp:posOffset>32385</wp:posOffset>
            </wp:positionV>
            <wp:extent cx="2654300" cy="20288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B43" w:rsidRPr="008C26E3" w:rsidRDefault="004E279A" w:rsidP="008C26E3">
      <w:pPr>
        <w:tabs>
          <w:tab w:val="left" w:pos="3075"/>
        </w:tabs>
      </w:pPr>
      <w:r w:rsidRPr="00B4626B">
        <w:rPr>
          <w:noProof/>
          <w:lang w:val="en-US"/>
        </w:rPr>
        <w:drawing>
          <wp:anchor distT="0" distB="0" distL="114300" distR="114300" simplePos="0" relativeHeight="251670015" behindDoc="1" locked="0" layoutInCell="1" allowOverlap="1" wp14:anchorId="2BBE75BA" wp14:editId="44B71CE3">
            <wp:simplePos x="0" y="0"/>
            <wp:positionH relativeFrom="column">
              <wp:posOffset>-733425</wp:posOffset>
            </wp:positionH>
            <wp:positionV relativeFrom="paragraph">
              <wp:posOffset>6985</wp:posOffset>
            </wp:positionV>
            <wp:extent cx="23622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26" y="21500"/>
                <wp:lineTo x="214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6E3">
        <w:tab/>
      </w:r>
    </w:p>
    <w:sectPr w:rsidR="00E81B43" w:rsidRPr="008C26E3" w:rsidSect="007E79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1F7297"/>
    <w:multiLevelType w:val="hybridMultilevel"/>
    <w:tmpl w:val="B43E4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B264F"/>
    <w:multiLevelType w:val="hybridMultilevel"/>
    <w:tmpl w:val="B3FEC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9CE"/>
    <w:rsid w:val="0002303C"/>
    <w:rsid w:val="00066505"/>
    <w:rsid w:val="000B658D"/>
    <w:rsid w:val="00146AF2"/>
    <w:rsid w:val="00172C24"/>
    <w:rsid w:val="001A4E51"/>
    <w:rsid w:val="002C6B5F"/>
    <w:rsid w:val="002F2330"/>
    <w:rsid w:val="0030080B"/>
    <w:rsid w:val="00310B9D"/>
    <w:rsid w:val="003772E6"/>
    <w:rsid w:val="003A168C"/>
    <w:rsid w:val="003D7024"/>
    <w:rsid w:val="003E704F"/>
    <w:rsid w:val="00446265"/>
    <w:rsid w:val="004547A8"/>
    <w:rsid w:val="0048078C"/>
    <w:rsid w:val="00484018"/>
    <w:rsid w:val="004873CF"/>
    <w:rsid w:val="004D2402"/>
    <w:rsid w:val="004E279A"/>
    <w:rsid w:val="005507BD"/>
    <w:rsid w:val="0058794D"/>
    <w:rsid w:val="005F1923"/>
    <w:rsid w:val="005F5461"/>
    <w:rsid w:val="006C1312"/>
    <w:rsid w:val="0071712E"/>
    <w:rsid w:val="00726B82"/>
    <w:rsid w:val="007627B6"/>
    <w:rsid w:val="007C243C"/>
    <w:rsid w:val="007D0D49"/>
    <w:rsid w:val="007D48E4"/>
    <w:rsid w:val="007E4A3E"/>
    <w:rsid w:val="007E79CE"/>
    <w:rsid w:val="008C26E3"/>
    <w:rsid w:val="00965D5E"/>
    <w:rsid w:val="00977FE2"/>
    <w:rsid w:val="00A270D1"/>
    <w:rsid w:val="00A82C35"/>
    <w:rsid w:val="00A85352"/>
    <w:rsid w:val="00AD3691"/>
    <w:rsid w:val="00B23F2E"/>
    <w:rsid w:val="00B4626B"/>
    <w:rsid w:val="00B970DB"/>
    <w:rsid w:val="00BE523C"/>
    <w:rsid w:val="00BF6241"/>
    <w:rsid w:val="00C71953"/>
    <w:rsid w:val="00C81947"/>
    <w:rsid w:val="00CA567A"/>
    <w:rsid w:val="00CA6229"/>
    <w:rsid w:val="00CD5BFF"/>
    <w:rsid w:val="00CF02F6"/>
    <w:rsid w:val="00D81246"/>
    <w:rsid w:val="00E5452E"/>
    <w:rsid w:val="00E81B43"/>
    <w:rsid w:val="00EE22A0"/>
    <w:rsid w:val="00F47338"/>
    <w:rsid w:val="00F8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27DAC9-D597-4182-A132-7713C1A96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7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79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07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imvb6zkNDQAhWDRhQKHdflCqIQjRwIBw&amp;url=http://www.clevelandclinicmeded.com/medicalpubs/diseasemanagement/pulmonary/pulmonary-function-testing/&amp;bvm=bv.139782543,d.ZGg&amp;psig=AFQjCNEha-CkdKMSbT1yjfs_k7fEIhdO6Q&amp;ust=1480583128697152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5370A441</Template>
  <TotalTime>163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Science and Sports College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 A Mr</dc:creator>
  <cp:lastModifiedBy>Hemmings T Mr</cp:lastModifiedBy>
  <cp:revision>50</cp:revision>
  <cp:lastPrinted>2018-02-01T15:40:00Z</cp:lastPrinted>
  <dcterms:created xsi:type="dcterms:W3CDTF">2018-01-31T16:56:00Z</dcterms:created>
  <dcterms:modified xsi:type="dcterms:W3CDTF">2019-01-04T14:28:00Z</dcterms:modified>
</cp:coreProperties>
</file>