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Layout"/>
        <w:tblW w:w="16559" w:type="dxa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5244"/>
        <w:gridCol w:w="851"/>
        <w:gridCol w:w="140"/>
        <w:gridCol w:w="4538"/>
        <w:gridCol w:w="426"/>
        <w:gridCol w:w="141"/>
        <w:gridCol w:w="445"/>
        <w:gridCol w:w="3976"/>
        <w:gridCol w:w="798"/>
      </w:tblGrid>
      <w:tr w:rsidR="006F061E" w:rsidTr="0092450D">
        <w:trPr>
          <w:trHeight w:hRule="exact" w:val="10800"/>
          <w:jc w:val="center"/>
        </w:trPr>
        <w:tc>
          <w:tcPr>
            <w:tcW w:w="5244" w:type="dxa"/>
          </w:tcPr>
          <w:bookmarkStart w:id="0" w:name="_GoBack"/>
          <w:bookmarkEnd w:id="0"/>
          <w:p w:rsidR="001C0F5E" w:rsidRDefault="00B83115" w:rsidP="001C0F5E">
            <w:pPr>
              <w:pStyle w:val="ListParagraph"/>
              <w:spacing w:after="0" w:line="240" w:lineRule="auto"/>
              <w:ind w:left="284"/>
              <w:jc w:val="both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noProof/>
                <w:color w:val="000000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EB37CB0" wp14:editId="36C3452E">
                      <wp:simplePos x="0" y="0"/>
                      <wp:positionH relativeFrom="column">
                        <wp:posOffset>313690</wp:posOffset>
                      </wp:positionH>
                      <wp:positionV relativeFrom="paragraph">
                        <wp:posOffset>118111</wp:posOffset>
                      </wp:positionV>
                      <wp:extent cx="2684780" cy="9221470"/>
                      <wp:effectExtent l="0" t="0" r="1270" b="0"/>
                      <wp:wrapNone/>
                      <wp:docPr id="686" name="Text Box 6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4780" cy="92214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A21862">
                                  <w:pPr>
                                    <w:pStyle w:val="ListParagraph"/>
                                    <w:spacing w:after="0" w:line="240" w:lineRule="auto"/>
                                    <w:ind w:left="284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000000"/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000000"/>
                                      <w:sz w:val="24"/>
                                      <w:szCs w:val="24"/>
                                      <w:u w:val="single"/>
                                    </w:rPr>
                                    <w:t>SPEECH-LANGUAGE THERAPISTS</w:t>
                                  </w:r>
                                </w:p>
                                <w:p w:rsidR="00634BFC" w:rsidRPr="006F061E" w:rsidRDefault="00634BFC" w:rsidP="00E5333F">
                                  <w:pPr>
                                    <w:pStyle w:val="ListParagraph"/>
                                    <w:spacing w:after="0" w:line="240" w:lineRule="auto"/>
                                    <w:ind w:left="284"/>
                                    <w:jc w:val="both"/>
                                    <w:rPr>
                                      <w:rFonts w:ascii="Calibri" w:hAnsi="Calibri"/>
                                      <w:b/>
                                      <w:color w:val="000000"/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</w:p>
                                <w:p w:rsidR="00634BFC" w:rsidRDefault="00634BFC" w:rsidP="00E5333F">
                                  <w:pPr>
                                    <w:spacing w:line="240" w:lineRule="auto"/>
                                    <w:jc w:val="both"/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Speech-Language Therapists are trained to support children who have difficulties with talking, listening and understanding language. </w:t>
                                  </w:r>
                                  <w:r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We also assess and support students with eating and swallowing difficulties and disorders.  </w:t>
                                  </w:r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Support might include working in small groups, classroom strategies for the teacher or an individual therapy </w:t>
                                  </w:r>
                                  <w:proofErr w:type="spellStart"/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>programme</w:t>
                                  </w:r>
                                  <w:proofErr w:type="spellEnd"/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. </w:t>
                                  </w:r>
                                </w:p>
                                <w:p w:rsidR="00634BFC" w:rsidRDefault="00634BFC" w:rsidP="00E5333F">
                                  <w:pPr>
                                    <w:spacing w:line="240" w:lineRule="auto"/>
                                    <w:jc w:val="both"/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>Our main goal is to assist students to communicate and interact with peers</w:t>
                                  </w:r>
                                  <w:r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>,</w:t>
                                  </w:r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teachers and whanau using the most applicable method of communication for that student. This may include speaking, using visuals, using s</w:t>
                                  </w:r>
                                  <w:r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>ign language and gestures and/</w:t>
                                  </w:r>
                                  <w:r w:rsidRPr="00E5333F"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>or using communication devices</w:t>
                                  </w:r>
                                  <w:r>
                                    <w:rPr>
                                      <w:rFonts w:ascii="Calibri" w:hAnsi="Calibri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B37CB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86" o:spid="_x0000_s1026" type="#_x0000_t202" style="position:absolute;left:0;text-align:left;margin-left:24.7pt;margin-top:9.3pt;width:211.4pt;height:726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" fillcolor="white [3201]" stroked="f" strokeweight=".5pt">
                      <v:textbox>
                        <w:txbxContent>
                          <w:p w:rsidR="00634BFC" w:rsidRDefault="00634BFC" w:rsidP="00A21862">
                            <w:pPr>
                              <w:pStyle w:val="ListParagraph"/>
                              <w:spacing w:after="0" w:line="240" w:lineRule="auto"/>
                              <w:ind w:left="284"/>
                              <w:jc w:val="center"/>
                              <w:rPr>
                                <w:rFonts w:ascii="Calibri" w:hAnsi="Calibri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>SPEECH-LANGUAGE THERAPISTS</w:t>
                            </w:r>
                          </w:p>
                          <w:p w:rsidR="00634BFC" w:rsidRPr="006F061E" w:rsidRDefault="00634BFC" w:rsidP="00E5333F">
                            <w:pPr>
                              <w:pStyle w:val="ListParagraph"/>
                              <w:spacing w:after="0" w:line="240" w:lineRule="auto"/>
                              <w:ind w:left="284"/>
                              <w:jc w:val="both"/>
                              <w:rPr>
                                <w:rFonts w:ascii="Calibri" w:hAnsi="Calibri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634BFC" w:rsidRDefault="00634BFC" w:rsidP="00E5333F">
                            <w:pPr>
                              <w:spacing w:line="240" w:lineRule="auto"/>
                              <w:jc w:val="both"/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 xml:space="preserve">Speech-Language Therapists are trained to support children who have difficulties with talking, listening and understanding language. 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 xml:space="preserve">We also assess and support students with eating and swallowing difficulties and disorders.  </w:t>
                            </w:r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 xml:space="preserve">Support might include working in small groups, classroom strategies for the teacher or an individual therapy </w:t>
                            </w:r>
                            <w:proofErr w:type="spellStart"/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>programme</w:t>
                            </w:r>
                            <w:proofErr w:type="spellEnd"/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634BFC" w:rsidRDefault="00634BFC" w:rsidP="00E5333F">
                            <w:pPr>
                              <w:spacing w:line="240" w:lineRule="auto"/>
                              <w:jc w:val="both"/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>Our main goal is to assist students to communicate and interact with peers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>,</w:t>
                            </w:r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 xml:space="preserve"> teachers and whanau using the most applicable method of communication for that student. This may include speaking, using visuals, using s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>ign language and gestures and/</w:t>
                            </w:r>
                            <w:r w:rsidRPr="00E5333F"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>or using communication devices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C0F5E" w:rsidRDefault="001C0F5E" w:rsidP="001C0F5E">
            <w:pPr>
              <w:pStyle w:val="ListParagraph"/>
              <w:spacing w:after="0" w:line="240" w:lineRule="auto"/>
              <w:ind w:left="284"/>
              <w:jc w:val="both"/>
              <w:rPr>
                <w:noProof/>
                <w:lang w:eastAsia="en-NZ"/>
              </w:rPr>
            </w:pPr>
            <w:r w:rsidRPr="006F061E">
              <w:rPr>
                <w:rFonts w:ascii="Calibri" w:hAnsi="Calibri"/>
                <w:color w:val="000000"/>
                <w:sz w:val="20"/>
                <w:szCs w:val="20"/>
              </w:rPr>
              <w:t>.</w:t>
            </w:r>
            <w:r>
              <w:rPr>
                <w:noProof/>
                <w:lang w:eastAsia="en-NZ"/>
              </w:rPr>
              <w:t xml:space="preserve"> </w:t>
            </w:r>
          </w:p>
          <w:p w:rsidR="000B3AA6" w:rsidRPr="000B3AA6" w:rsidRDefault="00FF0AD4" w:rsidP="00E5333F">
            <w:pPr>
              <w:pStyle w:val="ListParagraph"/>
              <w:spacing w:after="0" w:line="240" w:lineRule="auto"/>
              <w:ind w:left="495"/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noProof/>
                <w:color w:val="000000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1701800</wp:posOffset>
                      </wp:positionH>
                      <wp:positionV relativeFrom="paragraph">
                        <wp:posOffset>5065395</wp:posOffset>
                      </wp:positionV>
                      <wp:extent cx="1457325" cy="1847850"/>
                      <wp:effectExtent l="0" t="0" r="9525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7325" cy="1847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Pr="00062DD7" w:rsidRDefault="00634BFC" w:rsidP="00062DD7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noProof/>
                                      <w:sz w:val="24"/>
                                      <w:szCs w:val="24"/>
                                      <w:lang w:eastAsia="en-US"/>
                                    </w:rPr>
                                    <w:drawing>
                                      <wp:inline distT="0" distB="0" distL="0" distR="0" wp14:anchorId="0D732966" wp14:editId="1607F743">
                                        <wp:extent cx="1142824" cy="1082675"/>
                                        <wp:effectExtent l="0" t="0" r="635" b="3175"/>
                                        <wp:docPr id="10" name="Pictur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5122" cy="10848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2B37AD"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</w:rPr>
                                    <w:t>Jennifer Higson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" o:spid="_x0000_s1027" type="#_x0000_t202" style="position:absolute;left:0;text-align:left;margin-left:134pt;margin-top:398.85pt;width:114.75pt;height:145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" fillcolor="white [3201]" stroked="f" strokeweight=".5pt">
                      <v:textbox>
                        <w:txbxContent>
                          <w:p w:rsidR="00634BFC" w:rsidRPr="00062DD7" w:rsidRDefault="00634BFC" w:rsidP="00062DD7">
                            <w:pPr>
                              <w:jc w:val="center"/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noProof/>
                                <w:sz w:val="24"/>
                                <w:szCs w:val="24"/>
                                <w:lang w:val="en-NZ" w:eastAsia="en-NZ"/>
                              </w:rPr>
                              <w:drawing>
                                <wp:inline distT="0" distB="0" distL="0" distR="0" wp14:anchorId="0D732966" wp14:editId="1607F743">
                                  <wp:extent cx="1142824" cy="1082675"/>
                                  <wp:effectExtent l="0" t="0" r="635" b="317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5122" cy="1084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B37AD"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</w:rPr>
                              <w:t>Jennifer Higson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/>
                <w:noProof/>
                <w:color w:val="000000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53A1F26" wp14:editId="21C9A56F">
                      <wp:simplePos x="0" y="0"/>
                      <wp:positionH relativeFrom="column">
                        <wp:posOffset>416560</wp:posOffset>
                      </wp:positionH>
                      <wp:positionV relativeFrom="paragraph">
                        <wp:posOffset>5060950</wp:posOffset>
                      </wp:positionV>
                      <wp:extent cx="1285875" cy="1602029"/>
                      <wp:effectExtent l="0" t="0" r="9525" b="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5875" cy="16020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AC211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6C30F607" wp14:editId="2D5B65A7">
                                        <wp:extent cx="1097280" cy="1082675"/>
                                        <wp:effectExtent l="0" t="0" r="7620" b="3175"/>
                                        <wp:docPr id="955" name="Picture 95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1908" cy="10872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AC211B"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</w:rPr>
                                    <w:t>Shauna McCabe</w:t>
                                  </w:r>
                                  <w:r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              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3A1F26" id="Text Box 14" o:spid="_x0000_s1028" type="#_x0000_t202" style="position:absolute;left:0;text-align:left;margin-left:32.8pt;margin-top:398.5pt;width:101.25pt;height:126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" fillcolor="white [3201]" stroked="f" strokeweight=".5pt">
                      <v:textbox>
                        <w:txbxContent>
                          <w:p w:rsidR="00634BFC" w:rsidRDefault="00634BFC" w:rsidP="00AC211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6C30F607" wp14:editId="2D5B65A7">
                                  <wp:extent cx="1097280" cy="1082675"/>
                                  <wp:effectExtent l="0" t="0" r="7620" b="3175"/>
                                  <wp:docPr id="955" name="Picture 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1908" cy="10872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C211B"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</w:rPr>
                              <w:t>Shauna McCabe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</w:rPr>
                              <w:t xml:space="preserve">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/>
                <w:noProof/>
                <w:color w:val="000000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5E7AC3A" wp14:editId="23C6E8F1">
                      <wp:simplePos x="0" y="0"/>
                      <wp:positionH relativeFrom="column">
                        <wp:posOffset>1835150</wp:posOffset>
                      </wp:positionH>
                      <wp:positionV relativeFrom="paragraph">
                        <wp:posOffset>3722370</wp:posOffset>
                      </wp:positionV>
                      <wp:extent cx="1057275" cy="1343025"/>
                      <wp:effectExtent l="0" t="0" r="9525" b="9525"/>
                      <wp:wrapNone/>
                      <wp:docPr id="8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57275" cy="1343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Pr="00716559" w:rsidRDefault="00634BFC" w:rsidP="002B4B1A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68C45337" wp14:editId="4EB9555F">
                                        <wp:extent cx="1065530" cy="1054222"/>
                                        <wp:effectExtent l="0" t="0" r="1270" b="0"/>
                                        <wp:docPr id="953" name="Picture 9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95287" cy="10836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Alysa Parker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E7AC3A" id="Text Box 8" o:spid="_x0000_s1029" type="#_x0000_t202" style="position:absolute;left:0;text-align:left;margin-left:144.5pt;margin-top:293.1pt;width:83.25pt;height:105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" fillcolor="white [3201]" stroked="f" strokeweight=".5pt">
                      <v:textbox>
                        <w:txbxContent>
                          <w:p w:rsidR="00634BFC" w:rsidRPr="00716559" w:rsidRDefault="00634BFC" w:rsidP="002B4B1A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68C45337" wp14:editId="4EB9555F">
                                  <wp:extent cx="1065530" cy="1054222"/>
                                  <wp:effectExtent l="0" t="0" r="1270" b="0"/>
                                  <wp:docPr id="953" name="Picture 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287" cy="1083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Alysa Parker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/>
                <w:noProof/>
                <w:color w:val="000000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0E31E0D" wp14:editId="44048A8D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3722370</wp:posOffset>
                      </wp:positionV>
                      <wp:extent cx="1104265" cy="1343025"/>
                      <wp:effectExtent l="0" t="0" r="635" b="9525"/>
                      <wp:wrapNone/>
                      <wp:docPr id="688" name="Text Box 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4265" cy="1343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Pr="00BC7560" w:rsidRDefault="00634BFC" w:rsidP="00BC7560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noProof/>
                                      <w:sz w:val="24"/>
                                      <w:szCs w:val="24"/>
                                      <w:lang w:eastAsia="en-US"/>
                                    </w:rPr>
                                    <w:drawing>
                                      <wp:inline distT="0" distB="0" distL="0" distR="0" wp14:anchorId="18AFD2BD" wp14:editId="2C345036">
                                        <wp:extent cx="999490" cy="1058809"/>
                                        <wp:effectExtent l="0" t="0" r="0" b="8255"/>
                                        <wp:docPr id="954" name="Picture 9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23411" cy="10841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E51B1E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Rachel Jones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E31E0D" id="Text Box 688" o:spid="_x0000_s1030" type="#_x0000_t202" style="position:absolute;left:0;text-align:left;margin-left:32.75pt;margin-top:293.1pt;width:86.95pt;height:105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" fillcolor="white [3201]" stroked="f" strokeweight=".5pt">
                      <v:textbox>
                        <w:txbxContent>
                          <w:p w:rsidR="00634BFC" w:rsidRPr="00BC7560" w:rsidRDefault="00634BFC" w:rsidP="00BC7560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noProof/>
                                <w:sz w:val="24"/>
                                <w:szCs w:val="24"/>
                                <w:lang w:val="en-NZ" w:eastAsia="en-NZ"/>
                              </w:rPr>
                              <w:drawing>
                                <wp:inline distT="0" distB="0" distL="0" distR="0" wp14:anchorId="18AFD2BD" wp14:editId="2C345036">
                                  <wp:extent cx="999490" cy="1058809"/>
                                  <wp:effectExtent l="0" t="0" r="0" b="8255"/>
                                  <wp:docPr id="954" name="Picture 9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3411" cy="1084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51B1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Rachel Jones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1" w:type="dxa"/>
          </w:tcPr>
          <w:p w:rsidR="006F061E" w:rsidRDefault="006F061E" w:rsidP="006F061E"/>
        </w:tc>
        <w:tc>
          <w:tcPr>
            <w:tcW w:w="140" w:type="dxa"/>
          </w:tcPr>
          <w:p w:rsidR="006F061E" w:rsidRDefault="0072624B" w:rsidP="006F061E"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0E6D0FEC" wp14:editId="09087A79">
                      <wp:simplePos x="0" y="0"/>
                      <wp:positionH relativeFrom="column">
                        <wp:posOffset>-299085</wp:posOffset>
                      </wp:positionH>
                      <wp:positionV relativeFrom="paragraph">
                        <wp:posOffset>289561</wp:posOffset>
                      </wp:positionV>
                      <wp:extent cx="3352800" cy="10229850"/>
                      <wp:effectExtent l="0" t="0" r="0" b="0"/>
                      <wp:wrapNone/>
                      <wp:docPr id="429" name="Text Box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2800" cy="10229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6E6A83">
                                  <w:pPr>
                                    <w:ind w:left="142" w:hanging="142"/>
                                  </w:pPr>
                                  <w: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09A0ED3C" wp14:editId="7DB9D1C3">
                                        <wp:extent cx="1306195" cy="1477631"/>
                                        <wp:effectExtent l="0" t="0" r="8255" b="8890"/>
                                        <wp:docPr id="956" name="Picture 9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19707" cy="14929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t xml:space="preserve">          </w:t>
                                  </w:r>
                                </w:p>
                                <w:p w:rsidR="00634BFC" w:rsidRDefault="00634BFC" w:rsidP="006E6A83">
                                  <w:pPr>
                                    <w:ind w:left="142" w:hanging="142"/>
                                  </w:pPr>
                                  <w: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5CB1242B" wp14:editId="12C5690E">
                                        <wp:extent cx="1323975" cy="1440005"/>
                                        <wp:effectExtent l="0" t="0" r="0" b="8255"/>
                                        <wp:docPr id="957" name="Picture 9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49855" cy="14681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634BFC" w:rsidRPr="00A6246B" w:rsidRDefault="00634BFC" w:rsidP="00C2295C">
                                  <w: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3A5BF2FC" wp14:editId="74859086">
                                        <wp:extent cx="1306195" cy="1426194"/>
                                        <wp:effectExtent l="0" t="0" r="8255" b="3175"/>
                                        <wp:docPr id="958" name="Picture 9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56684" cy="14813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t xml:space="preserve">                                                                                                 </w:t>
                                  </w:r>
                                  <w:r>
                                    <w:rPr>
                                      <w:noProof/>
                                      <w:lang w:val="en-NZ" w:eastAsia="en-NZ"/>
                                    </w:rPr>
                                    <w:t xml:space="preserve">                                                                                                                         </w:t>
                                  </w: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430662DC" wp14:editId="670B6743">
                                        <wp:extent cx="3124200" cy="1683385"/>
                                        <wp:effectExtent l="0" t="0" r="0" b="0"/>
                                        <wp:docPr id="959" name="Picture 9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132550" cy="16878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en-NZ" w:eastAsia="en-NZ"/>
                                    </w:rPr>
                                    <w:t xml:space="preserve">  </w:t>
                                  </w: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  <w:rPr>
                                      <w:noProof/>
                                      <w:lang w:val="en-NZ" w:eastAsia="en-NZ"/>
                                    </w:rPr>
                                  </w:pPr>
                                </w:p>
                                <w:p w:rsidR="00634BFC" w:rsidRPr="00607865" w:rsidRDefault="00634BFC" w:rsidP="006E18DC">
                                  <w:pPr>
                                    <w:spacing w:after="0"/>
                                    <w:ind w:left="142" w:hanging="142"/>
                                    <w:jc w:val="center"/>
                                    <w:rPr>
                                      <w:color w:val="auto"/>
                                    </w:rPr>
                                  </w:pPr>
                                  <w:r w:rsidRPr="00607865">
                                    <w:rPr>
                                      <w:color w:val="auto"/>
                                    </w:rPr>
                                    <w:t>Acceptance, Achievement, A change of Attitude</w:t>
                                  </w:r>
                                </w:p>
                                <w:p w:rsidR="00634BFC" w:rsidRPr="00607865" w:rsidRDefault="00634BFC" w:rsidP="006E18DC">
                                  <w:pPr>
                                    <w:spacing w:after="0"/>
                                    <w:ind w:left="142" w:hanging="142"/>
                                    <w:jc w:val="center"/>
                                    <w:rPr>
                                      <w:color w:val="auto"/>
                                    </w:rPr>
                                  </w:pPr>
                                  <w:proofErr w:type="spellStart"/>
                                  <w:r w:rsidRPr="00607865">
                                    <w:rPr>
                                      <w:color w:val="auto"/>
                                    </w:rPr>
                                    <w:t>Te</w:t>
                                  </w:r>
                                  <w:proofErr w:type="spellEnd"/>
                                  <w:r w:rsidRPr="00607865">
                                    <w:rPr>
                                      <w:color w:val="auto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07865">
                                    <w:rPr>
                                      <w:color w:val="auto"/>
                                    </w:rPr>
                                    <w:t>Tautoko</w:t>
                                  </w:r>
                                  <w:proofErr w:type="spellEnd"/>
                                  <w:r w:rsidRPr="00607865">
                                    <w:rPr>
                                      <w:color w:val="auto"/>
                                    </w:rPr>
                                    <w:t xml:space="preserve">, </w:t>
                                  </w:r>
                                  <w:proofErr w:type="spellStart"/>
                                  <w:r w:rsidRPr="00607865">
                                    <w:rPr>
                                      <w:color w:val="auto"/>
                                    </w:rPr>
                                    <w:t>Te</w:t>
                                  </w:r>
                                  <w:proofErr w:type="spellEnd"/>
                                  <w:r w:rsidRPr="00607865">
                                    <w:rPr>
                                      <w:color w:val="auto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07865">
                                    <w:rPr>
                                      <w:color w:val="auto"/>
                                    </w:rPr>
                                    <w:t>panekire</w:t>
                                  </w:r>
                                  <w:proofErr w:type="spellEnd"/>
                                  <w:r w:rsidRPr="00607865">
                                    <w:rPr>
                                      <w:color w:val="auto"/>
                                    </w:rPr>
                                    <w:t xml:space="preserve">, me </w:t>
                                  </w:r>
                                  <w:proofErr w:type="spellStart"/>
                                  <w:proofErr w:type="gramStart"/>
                                  <w:r w:rsidRPr="00607865">
                                    <w:rPr>
                                      <w:color w:val="auto"/>
                                    </w:rPr>
                                    <w:t>te</w:t>
                                  </w:r>
                                  <w:proofErr w:type="spellEnd"/>
                                  <w:proofErr w:type="gramEnd"/>
                                  <w:r w:rsidRPr="00607865">
                                    <w:rPr>
                                      <w:color w:val="auto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07865">
                                    <w:rPr>
                                      <w:color w:val="auto"/>
                                    </w:rPr>
                                    <w:t>wairua</w:t>
                                  </w:r>
                                  <w:proofErr w:type="spellEnd"/>
                                </w:p>
                                <w:p w:rsidR="00634BFC" w:rsidRPr="00607865" w:rsidRDefault="00634BFC" w:rsidP="006E18DC">
                                  <w:pPr>
                                    <w:spacing w:after="0"/>
                                    <w:ind w:left="142" w:hanging="142"/>
                                    <w:jc w:val="center"/>
                                    <w:rPr>
                                      <w:color w:val="auto"/>
                                    </w:rPr>
                                  </w:pPr>
                                  <w:r w:rsidRPr="00607865">
                                    <w:rPr>
                                      <w:color w:val="auto"/>
                                    </w:rPr>
                                    <w:t xml:space="preserve">ROSEHILL SCHOOL                                                                       48-52 Rosehill Drive                                              </w:t>
                                  </w:r>
                                  <w:proofErr w:type="spellStart"/>
                                  <w:r w:rsidRPr="00607865">
                                    <w:rPr>
                                      <w:color w:val="auto"/>
                                    </w:rPr>
                                    <w:t>Papakura</w:t>
                                  </w:r>
                                  <w:proofErr w:type="spellEnd"/>
                                  <w:r w:rsidRPr="00607865">
                                    <w:rPr>
                                      <w:color w:val="auto"/>
                                    </w:rPr>
                                    <w:t xml:space="preserve"> 2113                                                                             09 298 4569                                                 </w:t>
                                  </w:r>
                                  <w:hyperlink r:id="rId18" w:history="1">
                                    <w:r w:rsidRPr="00607865">
                                      <w:rPr>
                                        <w:rStyle w:val="Hyperlink"/>
                                        <w:color w:val="auto"/>
                                      </w:rPr>
                                      <w:t>office@rosehill.school.nz</w:t>
                                    </w:r>
                                  </w:hyperlink>
                                  <w:r w:rsidRPr="00607865">
                                    <w:rPr>
                                      <w:color w:val="auto"/>
                                    </w:rPr>
                                    <w:t xml:space="preserve">                          www.rosehill.school.nz</w:t>
                                  </w: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  <w:jc w:val="center"/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</w:pPr>
                                </w:p>
                                <w:p w:rsidR="00634BFC" w:rsidRDefault="00634BFC" w:rsidP="006E18DC">
                                  <w:pPr>
                                    <w:ind w:left="142" w:hanging="14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6D0FEC" id="Text Box 429" o:spid="_x0000_s1031" type="#_x0000_t202" style="position:absolute;margin-left:-23.55pt;margin-top:22.8pt;width:264pt;height:805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" fillcolor="white [3201]" stroked="f" strokeweight=".5pt">
                      <v:textbox>
                        <w:txbxContent>
                          <w:p w:rsidR="00634BFC" w:rsidRDefault="00634BFC" w:rsidP="006E6A83">
                            <w:pPr>
                              <w:ind w:left="142" w:hanging="142"/>
                            </w:pPr>
                            <w:r>
                              <w:t xml:space="preserve">          </w:t>
                            </w: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09A0ED3C" wp14:editId="7DB9D1C3">
                                  <wp:extent cx="1306195" cy="1477631"/>
                                  <wp:effectExtent l="0" t="0" r="8255" b="8890"/>
                                  <wp:docPr id="956" name="Picture 9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9707" cy="1492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</w:t>
                            </w:r>
                          </w:p>
                          <w:p w:rsidR="00634BFC" w:rsidRDefault="00634BFC" w:rsidP="006E6A83">
                            <w:pPr>
                              <w:ind w:left="142" w:hanging="142"/>
                            </w:pP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5CB1242B" wp14:editId="12C5690E">
                                  <wp:extent cx="1323975" cy="1440005"/>
                                  <wp:effectExtent l="0" t="0" r="0" b="8255"/>
                                  <wp:docPr id="957" name="Picture 9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9855" cy="14681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4BFC" w:rsidRPr="00A6246B" w:rsidRDefault="00634BFC" w:rsidP="00C2295C"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3A5BF2FC" wp14:editId="74859086">
                                  <wp:extent cx="1306195" cy="1426194"/>
                                  <wp:effectExtent l="0" t="0" r="8255" b="3175"/>
                                  <wp:docPr id="958" name="Picture 9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6684" cy="1481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                                                                       </w:t>
                            </w:r>
                            <w:r>
                              <w:rPr>
                                <w:noProof/>
                                <w:lang w:val="en-NZ" w:eastAsia="en-NZ"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430662DC" wp14:editId="670B6743">
                                  <wp:extent cx="3124200" cy="1683385"/>
                                  <wp:effectExtent l="0" t="0" r="0" b="0"/>
                                  <wp:docPr id="959" name="Picture 9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2550" cy="1687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t xml:space="preserve">  </w:t>
                            </w: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  <w:rPr>
                                <w:noProof/>
                                <w:lang w:val="en-NZ" w:eastAsia="en-NZ"/>
                              </w:rPr>
                            </w:pPr>
                          </w:p>
                          <w:p w:rsidR="00634BFC" w:rsidRPr="00607865" w:rsidRDefault="00634BFC" w:rsidP="006E18DC">
                            <w:pPr>
                              <w:spacing w:after="0"/>
                              <w:ind w:left="142" w:hanging="142"/>
                              <w:jc w:val="center"/>
                              <w:rPr>
                                <w:color w:val="auto"/>
                              </w:rPr>
                            </w:pPr>
                            <w:r w:rsidRPr="00607865">
                              <w:rPr>
                                <w:color w:val="auto"/>
                              </w:rPr>
                              <w:t>Acceptance, Achievement, A change of Attitude</w:t>
                            </w:r>
                          </w:p>
                          <w:p w:rsidR="00634BFC" w:rsidRPr="00607865" w:rsidRDefault="00634BFC" w:rsidP="006E18DC">
                            <w:pPr>
                              <w:spacing w:after="0"/>
                              <w:ind w:left="142" w:hanging="142"/>
                              <w:jc w:val="center"/>
                              <w:rPr>
                                <w:color w:val="auto"/>
                              </w:rPr>
                            </w:pPr>
                            <w:proofErr w:type="spellStart"/>
                            <w:r w:rsidRPr="00607865">
                              <w:rPr>
                                <w:color w:val="auto"/>
                              </w:rPr>
                              <w:t>Te</w:t>
                            </w:r>
                            <w:proofErr w:type="spellEnd"/>
                            <w:r w:rsidRPr="00607865">
                              <w:rPr>
                                <w:color w:val="auto"/>
                              </w:rPr>
                              <w:t xml:space="preserve"> </w:t>
                            </w:r>
                            <w:proofErr w:type="spellStart"/>
                            <w:r w:rsidRPr="00607865">
                              <w:rPr>
                                <w:color w:val="auto"/>
                              </w:rPr>
                              <w:t>Tautoko</w:t>
                            </w:r>
                            <w:proofErr w:type="spellEnd"/>
                            <w:r w:rsidRPr="00607865">
                              <w:rPr>
                                <w:color w:val="auto"/>
                              </w:rPr>
                              <w:t xml:space="preserve">, </w:t>
                            </w:r>
                            <w:proofErr w:type="spellStart"/>
                            <w:r w:rsidRPr="00607865">
                              <w:rPr>
                                <w:color w:val="auto"/>
                              </w:rPr>
                              <w:t>Te</w:t>
                            </w:r>
                            <w:proofErr w:type="spellEnd"/>
                            <w:r w:rsidRPr="00607865">
                              <w:rPr>
                                <w:color w:val="auto"/>
                              </w:rPr>
                              <w:t xml:space="preserve"> </w:t>
                            </w:r>
                            <w:proofErr w:type="spellStart"/>
                            <w:r w:rsidRPr="00607865">
                              <w:rPr>
                                <w:color w:val="auto"/>
                              </w:rPr>
                              <w:t>panekire</w:t>
                            </w:r>
                            <w:proofErr w:type="spellEnd"/>
                            <w:r w:rsidRPr="00607865">
                              <w:rPr>
                                <w:color w:val="auto"/>
                              </w:rPr>
                              <w:t xml:space="preserve">, me </w:t>
                            </w:r>
                            <w:proofErr w:type="spellStart"/>
                            <w:proofErr w:type="gramStart"/>
                            <w:r w:rsidRPr="00607865">
                              <w:rPr>
                                <w:color w:val="auto"/>
                              </w:rPr>
                              <w:t>te</w:t>
                            </w:r>
                            <w:proofErr w:type="spellEnd"/>
                            <w:proofErr w:type="gramEnd"/>
                            <w:r w:rsidRPr="00607865">
                              <w:rPr>
                                <w:color w:val="auto"/>
                              </w:rPr>
                              <w:t xml:space="preserve"> </w:t>
                            </w:r>
                            <w:proofErr w:type="spellStart"/>
                            <w:r w:rsidRPr="00607865">
                              <w:rPr>
                                <w:color w:val="auto"/>
                              </w:rPr>
                              <w:t>wairua</w:t>
                            </w:r>
                            <w:proofErr w:type="spellEnd"/>
                          </w:p>
                          <w:p w:rsidR="00634BFC" w:rsidRPr="00607865" w:rsidRDefault="00634BFC" w:rsidP="006E18DC">
                            <w:pPr>
                              <w:spacing w:after="0"/>
                              <w:ind w:left="142" w:hanging="142"/>
                              <w:jc w:val="center"/>
                              <w:rPr>
                                <w:color w:val="auto"/>
                              </w:rPr>
                            </w:pPr>
                            <w:r w:rsidRPr="00607865">
                              <w:rPr>
                                <w:color w:val="auto"/>
                              </w:rPr>
                              <w:t xml:space="preserve">ROSEHILL SCHOOL                                                                       48-52 Rosehill Drive                                              Papakura 2113                                                                             09 298 4569                                                 </w:t>
                            </w:r>
                            <w:hyperlink r:id="rId23" w:history="1">
                              <w:r w:rsidRPr="00607865">
                                <w:rPr>
                                  <w:rStyle w:val="Hyperlink"/>
                                  <w:color w:val="auto"/>
                                </w:rPr>
                                <w:t>office@rosehill.school.nz</w:t>
                              </w:r>
                            </w:hyperlink>
                            <w:r w:rsidRPr="00607865">
                              <w:rPr>
                                <w:color w:val="auto"/>
                              </w:rPr>
                              <w:t xml:space="preserve">                          www.rosehill.school.nz</w:t>
                            </w:r>
                          </w:p>
                          <w:p w:rsidR="00634BFC" w:rsidRDefault="00634BFC" w:rsidP="006E18DC">
                            <w:pPr>
                              <w:ind w:left="142" w:hanging="142"/>
                              <w:jc w:val="center"/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</w:pPr>
                          </w:p>
                          <w:p w:rsidR="00634BFC" w:rsidRDefault="00634BFC" w:rsidP="006E18DC">
                            <w:pPr>
                              <w:ind w:left="142" w:hanging="14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538" w:type="dxa"/>
          </w:tcPr>
          <w:p w:rsidR="00D66872" w:rsidRPr="000B3AA6" w:rsidRDefault="00F515A9" w:rsidP="000E7450">
            <w:pPr>
              <w:spacing w:line="240" w:lineRule="auto"/>
              <w:ind w:left="286" w:hanging="286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254F2E1A" wp14:editId="69A8737C">
                      <wp:simplePos x="0" y="0"/>
                      <wp:positionH relativeFrom="column">
                        <wp:posOffset>1307465</wp:posOffset>
                      </wp:positionH>
                      <wp:positionV relativeFrom="paragraph">
                        <wp:posOffset>369570</wp:posOffset>
                      </wp:positionV>
                      <wp:extent cx="1657350" cy="1381125"/>
                      <wp:effectExtent l="0" t="0" r="0" b="9525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7350" cy="1381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3B857146" wp14:editId="09574E8B">
                                        <wp:extent cx="1495425" cy="1266801"/>
                                        <wp:effectExtent l="0" t="0" r="0" b="0"/>
                                        <wp:docPr id="960" name="Picture 9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9262" cy="12700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4F2E1A" id="Text Box 26" o:spid="_x0000_s1032" type="#_x0000_t202" style="position:absolute;left:0;text-align:left;margin-left:102.95pt;margin-top:29.1pt;width:130.5pt;height:108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" fillcolor="white [3201]" stroked="f" strokeweight=".5pt">
                      <v:textbox>
                        <w:txbxContent>
                          <w:p w:rsidR="00634BFC" w:rsidRDefault="00634BFC"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3B857146" wp14:editId="09574E8B">
                                  <wp:extent cx="1495425" cy="1266801"/>
                                  <wp:effectExtent l="0" t="0" r="0" b="0"/>
                                  <wp:docPr id="960" name="Picture 9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9262" cy="1270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66872" w:rsidRPr="00031F21" w:rsidRDefault="00BF3C5F" w:rsidP="00D66872">
            <w:pPr>
              <w:pStyle w:val="ListParagraph"/>
              <w:rPr>
                <w:rFonts w:ascii="Calibri" w:hAnsi="Calibri"/>
                <w:sz w:val="18"/>
                <w:szCs w:val="18"/>
              </w:rPr>
            </w:pPr>
            <w:r>
              <w:rPr>
                <w:rFonts w:ascii="Calibri" w:hAnsi="Calibri"/>
                <w:noProof/>
                <w:sz w:val="18"/>
                <w:szCs w:val="1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E63464B" wp14:editId="418C9AD1">
                      <wp:simplePos x="0" y="0"/>
                      <wp:positionH relativeFrom="column">
                        <wp:posOffset>1088390</wp:posOffset>
                      </wp:positionH>
                      <wp:positionV relativeFrom="paragraph">
                        <wp:posOffset>1485900</wp:posOffset>
                      </wp:positionV>
                      <wp:extent cx="1743075" cy="1371600"/>
                      <wp:effectExtent l="0" t="0" r="9525" b="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43075" cy="1371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756CE23D" wp14:editId="6D3043C1">
                                        <wp:extent cx="1579919" cy="1188720"/>
                                        <wp:effectExtent l="0" t="0" r="1270" b="0"/>
                                        <wp:docPr id="961" name="Picture 9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3608" cy="12065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63464B" id="Text Box 25" o:spid="_x0000_s1033" type="#_x0000_t202" style="position:absolute;left:0;text-align:left;margin-left:85.7pt;margin-top:117pt;width:137.25pt;height:108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" fillcolor="white [3201]" stroked="f" strokeweight=".5pt">
                      <v:textbox>
                        <w:txbxContent>
                          <w:p w:rsidR="00634BFC" w:rsidRDefault="00634BFC"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756CE23D" wp14:editId="6D3043C1">
                                  <wp:extent cx="1579919" cy="1188720"/>
                                  <wp:effectExtent l="0" t="0" r="1270" b="0"/>
                                  <wp:docPr id="961" name="Picture 9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3608" cy="1206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515A9">
              <w:rPr>
                <w:rFonts w:ascii="Calibri" w:hAnsi="Calibri"/>
                <w:noProof/>
                <w:sz w:val="18"/>
                <w:szCs w:val="1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4A1C093C" wp14:editId="309B1D50">
                      <wp:simplePos x="0" y="0"/>
                      <wp:positionH relativeFrom="column">
                        <wp:posOffset>1087120</wp:posOffset>
                      </wp:positionH>
                      <wp:positionV relativeFrom="paragraph">
                        <wp:posOffset>2876550</wp:posOffset>
                      </wp:positionV>
                      <wp:extent cx="1704975" cy="1847850"/>
                      <wp:effectExtent l="0" t="0" r="9525" b="0"/>
                      <wp:wrapNone/>
                      <wp:docPr id="725" name="Text Box 7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4975" cy="1847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6FA43E38" wp14:editId="0AF3D4F8">
                                        <wp:extent cx="1551726" cy="1788795"/>
                                        <wp:effectExtent l="0" t="0" r="0" b="1905"/>
                                        <wp:docPr id="962" name="Picture 9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69084" cy="18088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1C093C" id="Text Box 725" o:spid="_x0000_s1034" type="#_x0000_t202" style="position:absolute;left:0;text-align:left;margin-left:85.6pt;margin-top:226.5pt;width:134.25pt;height:145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" fillcolor="white [3201]" stroked="f" strokeweight=".5pt">
                      <v:textbox>
                        <w:txbxContent>
                          <w:p w:rsidR="00634BFC" w:rsidRDefault="00634BFC"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6FA43E38" wp14:editId="0AF3D4F8">
                                  <wp:extent cx="1551726" cy="1788795"/>
                                  <wp:effectExtent l="0" t="0" r="0" b="1905"/>
                                  <wp:docPr id="962" name="Picture 9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9084" cy="1808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26" w:type="dxa"/>
          </w:tcPr>
          <w:p w:rsidR="006F061E" w:rsidRDefault="006F061E" w:rsidP="006F061E"/>
        </w:tc>
        <w:tc>
          <w:tcPr>
            <w:tcW w:w="141" w:type="dxa"/>
          </w:tcPr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  <w:p w:rsidR="006F061E" w:rsidRDefault="006F061E" w:rsidP="006F061E"/>
        </w:tc>
        <w:tc>
          <w:tcPr>
            <w:tcW w:w="5219" w:type="dxa"/>
            <w:gridSpan w:val="3"/>
          </w:tcPr>
          <w:tbl>
            <w:tblPr>
              <w:tblStyle w:val="TableLayout"/>
              <w:tblW w:w="5386" w:type="dxa"/>
              <w:tblInd w:w="142" w:type="dxa"/>
              <w:tblLayout w:type="fixed"/>
              <w:tblLook w:val="04A0" w:firstRow="1" w:lastRow="0" w:firstColumn="1" w:lastColumn="0" w:noHBand="0" w:noVBand="1"/>
            </w:tblPr>
            <w:tblGrid>
              <w:gridCol w:w="5386"/>
            </w:tblGrid>
            <w:tr w:rsidR="006F061E" w:rsidTr="00B8427D">
              <w:trPr>
                <w:trHeight w:hRule="exact" w:val="5760"/>
              </w:trPr>
              <w:tc>
                <w:tcPr>
                  <w:tcW w:w="5000" w:type="pct"/>
                </w:tcPr>
                <w:p w:rsidR="006F061E" w:rsidRDefault="00B8427D" w:rsidP="00B8427D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7F286D39" wp14:editId="4CF31BD1">
                        <wp:extent cx="3047365" cy="2866099"/>
                        <wp:effectExtent l="0" t="0" r="635" b="0"/>
                        <wp:docPr id="792" name="Picture 7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6694" cy="28748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F05C6">
                    <w:rPr>
                      <w:noProof/>
                      <w:lang w:eastAsia="en-US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46304" behindDoc="0" locked="0" layoutInCell="1" allowOverlap="1" wp14:anchorId="43EEE8B6" wp14:editId="3F626855">
                            <wp:simplePos x="0" y="0"/>
                            <wp:positionH relativeFrom="column">
                              <wp:posOffset>-4445</wp:posOffset>
                            </wp:positionH>
                            <wp:positionV relativeFrom="paragraph">
                              <wp:posOffset>2324100</wp:posOffset>
                            </wp:positionV>
                            <wp:extent cx="3200400" cy="457200"/>
                            <wp:effectExtent l="0" t="0" r="0" b="0"/>
                            <wp:wrapNone/>
                            <wp:docPr id="209" name="Text Box 20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 rot="10800000" flipV="1">
                                      <a:off x="0" y="0"/>
                                      <a:ext cx="3200400" cy="4572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634BFC" w:rsidRPr="000D3C8E" w:rsidRDefault="00634BFC" w:rsidP="000D3C8E">
                                        <w:pPr>
                                          <w:jc w:val="center"/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</w:pPr>
                                        <w:r w:rsidRPr="000D3C8E"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Acceptance, Achievement, A Change of Attitude                       </w:t>
                                        </w:r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      </w:t>
                                        </w:r>
                                        <w:proofErr w:type="spellStart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Te</w:t>
                                        </w:r>
                                        <w:proofErr w:type="spellEnd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Tautoko</w:t>
                                        </w:r>
                                        <w:proofErr w:type="spellEnd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, </w:t>
                                        </w:r>
                                        <w:proofErr w:type="spellStart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Te</w:t>
                                        </w:r>
                                        <w:proofErr w:type="spellEnd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Panekire</w:t>
                                        </w:r>
                                        <w:proofErr w:type="spellEnd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, me </w:t>
                                        </w:r>
                                        <w:proofErr w:type="spellStart"/>
                                        <w:proofErr w:type="gramStart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te</w:t>
                                        </w:r>
                                        <w:proofErr w:type="spellEnd"/>
                                        <w:proofErr w:type="gramEnd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w</w:t>
                                        </w:r>
                                        <w:r w:rsidRPr="000D3C8E">
                                          <w:rPr>
                                            <w:color w:val="1C617C" w:themeColor="accent4" w:themeShade="BF"/>
                                            <w:sz w:val="22"/>
                                            <w:szCs w:val="22"/>
                                            <w:lang w:val="en-NZ"/>
                                          </w:rPr>
                                          <w:t>airua</w:t>
                                        </w:r>
                                        <w:proofErr w:type="spellEnd"/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3EEE8B6" id="Text Box 209" o:spid="_x0000_s1035" type="#_x0000_t202" style="position:absolute;margin-left:-.35pt;margin-top:183pt;width:252pt;height:36pt;rotation:180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" fillcolor="white [3201]" stroked="f" strokeweight=".5pt">
                            <v:textbox>
                              <w:txbxContent>
                                <w:p w:rsidR="00634BFC" w:rsidRPr="000D3C8E" w:rsidRDefault="00634BFC" w:rsidP="000D3C8E">
                                  <w:pPr>
                                    <w:jc w:val="center"/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</w:pPr>
                                  <w:r w:rsidRPr="000D3C8E"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Acceptance, Achievement, A Change of Attitude                       </w:t>
                                  </w:r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      </w:t>
                                  </w:r>
                                  <w:proofErr w:type="spellStart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Tautoko</w:t>
                                  </w:r>
                                  <w:proofErr w:type="spellEnd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Panekire</w:t>
                                  </w:r>
                                  <w:proofErr w:type="spellEnd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, me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te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w</w:t>
                                  </w:r>
                                  <w:r w:rsidRPr="000D3C8E">
                                    <w:rPr>
                                      <w:color w:val="1C617C" w:themeColor="accent4" w:themeShade="BF"/>
                                      <w:sz w:val="22"/>
                                      <w:szCs w:val="22"/>
                                      <w:lang w:val="en-NZ"/>
                                    </w:rPr>
                                    <w:t>airua</w:t>
                                  </w:r>
                                  <w:proofErr w:type="spellEnd"/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6F061E" w:rsidTr="00B8427D">
              <w:trPr>
                <w:trHeight w:hRule="exact" w:val="80"/>
              </w:trPr>
              <w:tc>
                <w:tcPr>
                  <w:tcW w:w="5000" w:type="pct"/>
                </w:tcPr>
                <w:p w:rsidR="006F061E" w:rsidRDefault="006F061E" w:rsidP="006F061E"/>
              </w:tc>
            </w:tr>
            <w:tr w:rsidR="000D3C8E" w:rsidTr="00B8427D">
              <w:trPr>
                <w:trHeight w:hRule="exact" w:val="80"/>
              </w:trPr>
              <w:tc>
                <w:tcPr>
                  <w:tcW w:w="5000" w:type="pct"/>
                </w:tcPr>
                <w:p w:rsidR="000D3C8E" w:rsidRDefault="000D3C8E" w:rsidP="006F061E"/>
              </w:tc>
            </w:tr>
            <w:tr w:rsidR="006E4548" w:rsidTr="00B8427D">
              <w:trPr>
                <w:trHeight w:hRule="exact" w:val="80"/>
              </w:trPr>
              <w:tc>
                <w:tcPr>
                  <w:tcW w:w="5000" w:type="pct"/>
                </w:tcPr>
                <w:p w:rsidR="006E4548" w:rsidRDefault="006E4548" w:rsidP="006F061E"/>
              </w:tc>
            </w:tr>
            <w:tr w:rsidR="006F061E" w:rsidTr="00B8427D">
              <w:trPr>
                <w:trHeight w:hRule="exact" w:val="3240"/>
              </w:trPr>
              <w:sdt>
                <w:sdtPr>
                  <w:rPr>
                    <w:color w:val="002060"/>
                    <w:shd w:val="clear" w:color="auto" w:fill="FFFFFF" w:themeFill="background1"/>
                  </w:rPr>
                  <w:alias w:val="Company"/>
                  <w:tag w:val=""/>
                  <w:id w:val="1477263083"/>
                  <w:placeholder>
                    <w:docPart w:val="5817E7A522D74C189D385E60CFF80F8A"/>
                  </w:placeholder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FFFFFF" w:themeFill="background1"/>
                    </w:tcPr>
                    <w:p w:rsidR="006F061E" w:rsidRPr="000A74F5" w:rsidRDefault="00B970A2" w:rsidP="000D3C8E">
                      <w:pPr>
                        <w:pStyle w:val="Title"/>
                        <w:ind w:left="0" w:right="102"/>
                        <w:rPr>
                          <w:color w:val="002060"/>
                        </w:rPr>
                      </w:pPr>
                      <w:r>
                        <w:rPr>
                          <w:color w:val="002060"/>
                          <w:shd w:val="clear" w:color="auto" w:fill="FFFFFF" w:themeFill="background1"/>
                        </w:rPr>
                        <w:t>RosehILL SchoOL</w:t>
                      </w:r>
                    </w:p>
                  </w:tc>
                </w:sdtContent>
              </w:sdt>
            </w:tr>
            <w:tr w:rsidR="006F061E" w:rsidTr="00B8427D">
              <w:trPr>
                <w:trHeight w:hRule="exact" w:val="1440"/>
              </w:trPr>
              <w:tc>
                <w:tcPr>
                  <w:tcW w:w="5000" w:type="pct"/>
                  <w:shd w:val="clear" w:color="auto" w:fill="FFFFFF" w:themeFill="background1"/>
                  <w:vAlign w:val="bottom"/>
                </w:tcPr>
                <w:p w:rsidR="006F061E" w:rsidRPr="000A74F5" w:rsidRDefault="0092450D" w:rsidP="0092450D">
                  <w:pPr>
                    <w:pStyle w:val="Subtitle"/>
                    <w:rPr>
                      <w:color w:val="002060"/>
                      <w:sz w:val="40"/>
                      <w:szCs w:val="40"/>
                    </w:rPr>
                  </w:pPr>
                  <w:r>
                    <w:rPr>
                      <w:color w:val="002060"/>
                      <w:sz w:val="40"/>
                      <w:szCs w:val="40"/>
                    </w:rPr>
                    <w:t xml:space="preserve">      </w:t>
                  </w:r>
                  <w:r w:rsidR="002D5BAA">
                    <w:rPr>
                      <w:color w:val="002060"/>
                      <w:sz w:val="40"/>
                      <w:szCs w:val="40"/>
                    </w:rPr>
                    <w:t xml:space="preserve"> </w:t>
                  </w:r>
                  <w:r w:rsidR="00607865">
                    <w:rPr>
                      <w:color w:val="002060"/>
                      <w:sz w:val="40"/>
                      <w:szCs w:val="40"/>
                    </w:rPr>
                    <w:t xml:space="preserve">Our Therapy </w:t>
                  </w:r>
                  <w:r w:rsidR="00D66872" w:rsidRPr="000A74F5">
                    <w:rPr>
                      <w:color w:val="002060"/>
                      <w:sz w:val="40"/>
                      <w:szCs w:val="40"/>
                    </w:rPr>
                    <w:t>Team</w:t>
                  </w:r>
                </w:p>
              </w:tc>
            </w:tr>
          </w:tbl>
          <w:p w:rsidR="006F061E" w:rsidRDefault="006F061E" w:rsidP="006F061E"/>
        </w:tc>
      </w:tr>
      <w:tr w:rsidR="006F061E" w:rsidRPr="00031F21" w:rsidTr="0092450D">
        <w:trPr>
          <w:gridAfter w:val="1"/>
          <w:wAfter w:w="798" w:type="dxa"/>
          <w:trHeight w:hRule="exact" w:val="11150"/>
          <w:jc w:val="center"/>
        </w:trPr>
        <w:tc>
          <w:tcPr>
            <w:tcW w:w="5244" w:type="dxa"/>
          </w:tcPr>
          <w:p w:rsidR="006F061E" w:rsidRPr="003F49E6" w:rsidRDefault="007F6775" w:rsidP="00C65E9B">
            <w:pPr>
              <w:pStyle w:val="Heading1"/>
              <w:ind w:left="426" w:firstLine="69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212E20EA" wp14:editId="01B187DB">
                      <wp:simplePos x="0" y="0"/>
                      <wp:positionH relativeFrom="column">
                        <wp:posOffset>1090607</wp:posOffset>
                      </wp:positionH>
                      <wp:positionV relativeFrom="paragraph">
                        <wp:posOffset>5662379</wp:posOffset>
                      </wp:positionV>
                      <wp:extent cx="1619250" cy="2671277"/>
                      <wp:effectExtent l="0" t="0" r="0" b="0"/>
                      <wp:wrapNone/>
                      <wp:docPr id="681" name="Text Box 6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19250" cy="26712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FA7212">
                                  <w:pPr>
                                    <w:jc w:val="center"/>
                                  </w:pPr>
                                  <w:r w:rsidRPr="002D4A7D">
                                    <w:rPr>
                                      <w:b/>
                                    </w:rPr>
                                    <w:object w:dxaOrig="5130" w:dyaOrig="454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5" type="#_x0000_t75" style="width:86.95pt;height:76.6pt" o:ole="">
                                        <v:imagedata r:id="rId31" o:title=""/>
                                      </v:shape>
                                      <o:OLEObject Type="Embed" ProgID="PBrush" ShapeID="_x0000_i1025" DrawAspect="Content" ObjectID="_1542530264" r:id="rId32"/>
                                    </w:object>
                                  </w:r>
                                  <w:r>
                                    <w:t xml:space="preserve">               </w:t>
                                  </w:r>
                                  <w:r w:rsidRPr="004324A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Marianne </w:t>
                                  </w:r>
                                  <w:proofErr w:type="spellStart"/>
                                  <w:r w:rsidRPr="004324A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Warwood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E20EA" id="Text Box 681" o:spid="_x0000_s1036" type="#_x0000_t202" style="position:absolute;left:0;text-align:left;margin-left:85.85pt;margin-top:445.85pt;width:127.5pt;height:210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" fillcolor="white [3201]" stroked="f" strokeweight=".5pt">
                      <v:textbox>
                        <w:txbxContent>
                          <w:p w:rsidR="00634BFC" w:rsidRDefault="00634BFC" w:rsidP="00FA7212">
                            <w:pPr>
                              <w:jc w:val="center"/>
                            </w:pPr>
                            <w:r w:rsidRPr="002D4A7D">
                              <w:rPr>
                                <w:b/>
                              </w:rPr>
                              <w:object w:dxaOrig="5130" w:dyaOrig="4545">
                                <v:shape id="_x0000_i1025" type="#_x0000_t75" style="width:86.95pt;height:76.6pt" o:ole="">
                                  <v:imagedata r:id="rId33" o:title=""/>
                                </v:shape>
                                <o:OLEObject Type="Embed" ProgID="PBrush" ShapeID="_x0000_i1025" DrawAspect="Content" ObjectID="_1516017138" r:id="rId34"/>
                              </w:object>
                            </w:r>
                            <w:r>
                              <w:t xml:space="preserve">               </w:t>
                            </w:r>
                            <w:r w:rsidRPr="004324A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Marianne </w:t>
                            </w:r>
                            <w:proofErr w:type="spellStart"/>
                            <w:r w:rsidRPr="004324A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Warwood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2B57DAE" wp14:editId="57A33AA1">
                      <wp:simplePos x="0" y="0"/>
                      <wp:positionH relativeFrom="column">
                        <wp:posOffset>202086</wp:posOffset>
                      </wp:positionH>
                      <wp:positionV relativeFrom="paragraph">
                        <wp:posOffset>4368417</wp:posOffset>
                      </wp:positionV>
                      <wp:extent cx="1647825" cy="2028285"/>
                      <wp:effectExtent l="0" t="0" r="0" b="0"/>
                      <wp:wrapNone/>
                      <wp:docPr id="677" name="Text Box 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47825" cy="20282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A2186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7EB632ED" wp14:editId="2ECCB532">
                                        <wp:extent cx="1131728" cy="1038225"/>
                                        <wp:effectExtent l="0" t="0" r="0" b="0"/>
                                        <wp:docPr id="963" name="Picture 9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0859" cy="10466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4324A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Mariette </w:t>
                                  </w:r>
                                  <w:proofErr w:type="spellStart"/>
                                  <w:r w:rsidRPr="004324A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Kritzinger</w:t>
                                  </w:r>
                                  <w:proofErr w:type="spellEnd"/>
                                </w:p>
                                <w:p w:rsidR="00634BFC" w:rsidRDefault="00634BF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B57DAE" id="Text Box 677" o:spid="_x0000_s1037" type="#_x0000_t202" style="position:absolute;left:0;text-align:left;margin-left:15.9pt;margin-top:343.95pt;width:129.75pt;height:159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" filled="f" stroked="f" strokeweight=".5pt">
                      <v:textbox>
                        <w:txbxContent>
                          <w:p w:rsidR="00634BFC" w:rsidRDefault="00634BFC" w:rsidP="00A2186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7EB632ED" wp14:editId="2ECCB532">
                                  <wp:extent cx="1131728" cy="1038225"/>
                                  <wp:effectExtent l="0" t="0" r="0" b="0"/>
                                  <wp:docPr id="963" name="Picture 9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0859" cy="10466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324A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Mariette </w:t>
                            </w:r>
                            <w:proofErr w:type="spellStart"/>
                            <w:r w:rsidRPr="004324A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Kritzinger</w:t>
                            </w:r>
                            <w:proofErr w:type="spellEnd"/>
                          </w:p>
                          <w:p w:rsidR="00634BFC" w:rsidRDefault="00634BFC"/>
                        </w:txbxContent>
                      </v:textbox>
                    </v:shape>
                  </w:pict>
                </mc:Fallback>
              </mc:AlternateContent>
            </w:r>
            <w:r w:rsidR="00527E3F">
              <w:rPr>
                <w:noProof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2C0D08BB" wp14:editId="0B14CA66">
                      <wp:simplePos x="0" y="0"/>
                      <wp:positionH relativeFrom="column">
                        <wp:posOffset>1806598</wp:posOffset>
                      </wp:positionH>
                      <wp:positionV relativeFrom="paragraph">
                        <wp:posOffset>4342538</wp:posOffset>
                      </wp:positionV>
                      <wp:extent cx="1661519" cy="4072926"/>
                      <wp:effectExtent l="0" t="0" r="0" b="3810"/>
                      <wp:wrapNone/>
                      <wp:docPr id="678" name="Text Box 6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1519" cy="407292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Pr="00FA7212" w:rsidRDefault="00634BFC" w:rsidP="00FA7212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0B8307CD" wp14:editId="3CCF0C74">
                                        <wp:extent cx="1085850" cy="1075979"/>
                                        <wp:effectExtent l="0" t="0" r="0" b="0"/>
                                        <wp:docPr id="964" name="Picture 9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7701" cy="10976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4324A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 xml:space="preserve">Jeanine </w:t>
                                  </w:r>
                                  <w:proofErr w:type="spellStart"/>
                                  <w:r w:rsidRPr="004324A1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Bencetti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0D08BB" id="Text Box 678" o:spid="_x0000_s1038" type="#_x0000_t202" style="position:absolute;left:0;text-align:left;margin-left:142.25pt;margin-top:341.95pt;width:130.85pt;height:320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" fillcolor="white [3201]" stroked="f" strokeweight=".5pt">
                      <v:textbox>
                        <w:txbxContent>
                          <w:p w:rsidR="00634BFC" w:rsidRPr="00FA7212" w:rsidRDefault="00634BFC" w:rsidP="00FA7212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0B8307CD" wp14:editId="3CCF0C74">
                                  <wp:extent cx="1085850" cy="1075979"/>
                                  <wp:effectExtent l="0" t="0" r="0" b="0"/>
                                  <wp:docPr id="964" name="Picture 9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7701" cy="1097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324A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 xml:space="preserve">Jeanine </w:t>
                            </w:r>
                            <w:proofErr w:type="spellStart"/>
                            <w:r w:rsidRPr="004324A1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Bencetti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7E3F">
              <w:rPr>
                <w:noProof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7A56413" wp14:editId="5EFD0F82">
                      <wp:simplePos x="0" y="0"/>
                      <wp:positionH relativeFrom="column">
                        <wp:posOffset>64063</wp:posOffset>
                      </wp:positionH>
                      <wp:positionV relativeFrom="paragraph">
                        <wp:posOffset>29330</wp:posOffset>
                      </wp:positionV>
                      <wp:extent cx="2915428" cy="13796585"/>
                      <wp:effectExtent l="0" t="0" r="0" b="0"/>
                      <wp:wrapNone/>
                      <wp:docPr id="675" name="Text Box 6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15428" cy="137965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5D07C6">
                                  <w:pPr>
                                    <w:pStyle w:val="Default"/>
                                    <w:ind w:left="426" w:firstLine="69"/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C91E0E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OCCUPATIONAL THERAPY</w:t>
                                  </w:r>
                                </w:p>
                                <w:p w:rsidR="00634BFC" w:rsidRDefault="00634BFC" w:rsidP="005D07C6">
                                  <w:pPr>
                                    <w:pStyle w:val="Default"/>
                                    <w:ind w:left="426" w:firstLine="69"/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:rsidR="00634BFC" w:rsidRPr="005D07C6" w:rsidRDefault="00634BFC" w:rsidP="00170896">
                                  <w:pPr>
                                    <w:spacing w:after="0" w:line="240" w:lineRule="auto"/>
                                    <w:ind w:left="426" w:hanging="284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color w:val="auto"/>
                                    </w:rPr>
                                    <w:t xml:space="preserve">       </w:t>
                                  </w:r>
                                  <w:r w:rsidRPr="005D07C6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We work with children to improve their  </w:t>
                                  </w:r>
                                  <w:r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                p</w:t>
                                  </w:r>
                                  <w:r w:rsidRPr="005D07C6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erformance in the classroom, the playground, at mealtimes &amp; at home to help them get the best out of school.</w:t>
                                  </w:r>
                                </w:p>
                                <w:p w:rsidR="00634BFC" w:rsidRPr="005D07C6" w:rsidRDefault="00634BFC" w:rsidP="00170896">
                                  <w:pPr>
                                    <w:spacing w:after="0"/>
                                    <w:ind w:left="567" w:hanging="141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5D07C6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Areas or typical goals could include:</w:t>
                                  </w:r>
                                </w:p>
                                <w:p w:rsidR="00634BFC" w:rsidRPr="005D07C6" w:rsidRDefault="00634BFC" w:rsidP="00527E3F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709" w:hanging="34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Self-care tasks, such eating, toileting, dressing skills etc.</w:t>
                                  </w:r>
                                </w:p>
                                <w:p w:rsidR="00634BFC" w:rsidRPr="005D07C6" w:rsidRDefault="00634BFC" w:rsidP="00170896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 xml:space="preserve">Play </w:t>
                                  </w: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 xml:space="preserve">activities to develop strength and </w:t>
                                  </w: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co-ordin</w:t>
                                  </w: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 xml:space="preserve">ation, body awareness, hand-eye </w:t>
                                  </w: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co-ordination, confidence &amp; forming friendships</w:t>
                                  </w:r>
                                </w:p>
                                <w:p w:rsidR="00634BFC" w:rsidRPr="005D07C6" w:rsidRDefault="00634BFC" w:rsidP="00170896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spacing w:after="0" w:line="240" w:lineRule="auto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To improve posture to help students work effectively at their desks.</w:t>
                                  </w:r>
                                </w:p>
                                <w:p w:rsidR="00634BFC" w:rsidRPr="005D07C6" w:rsidRDefault="00634BFC" w:rsidP="00170896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spacing w:after="0" w:line="240" w:lineRule="auto"/>
                                    <w:ind w:left="709" w:hanging="349"/>
                                    <w:jc w:val="both"/>
                                  </w:pP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To help with developmental skills, e.g. pencil grip, scissor skills, fastening buttons etc.</w:t>
                                  </w:r>
                                </w:p>
                                <w:p w:rsidR="00634BFC" w:rsidRDefault="00634BFC" w:rsidP="001C0F5E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spacing w:line="240" w:lineRule="auto"/>
                                    <w:jc w:val="both"/>
                                  </w:pPr>
                                  <w:r w:rsidRPr="005D07C6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To help students to make sense of the world around them; this can include sounds, sights, touch, taste, smell and information from within their own body.</w:t>
                                  </w:r>
                                  <w:r w:rsidRPr="005D07C6">
                                    <w:rPr>
                                      <w:noProof/>
                                      <w:lang w:eastAsia="en-N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56413" id="Text Box 675" o:spid="_x0000_s1039" type="#_x0000_t202" style="position:absolute;left:0;text-align:left;margin-left:5.05pt;margin-top:2.3pt;width:229.55pt;height:1086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" fillcolor="white [3201]" stroked="f" strokeweight=".5pt">
                      <v:textbox>
                        <w:txbxContent>
                          <w:p w:rsidR="00634BFC" w:rsidRDefault="00634BFC" w:rsidP="005D07C6">
                            <w:pPr>
                              <w:pStyle w:val="Default"/>
                              <w:ind w:left="426" w:firstLine="69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C91E0E">
                              <w:rPr>
                                <w:b/>
                                <w:bCs/>
                                <w:u w:val="single"/>
                              </w:rPr>
                              <w:t>OCCUPATIONAL THERAPY</w:t>
                            </w:r>
                          </w:p>
                          <w:p w:rsidR="00634BFC" w:rsidRDefault="00634BFC" w:rsidP="005D07C6">
                            <w:pPr>
                              <w:pStyle w:val="Default"/>
                              <w:ind w:left="426" w:firstLine="69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:rsidR="00634BFC" w:rsidRPr="005D07C6" w:rsidRDefault="00634BFC" w:rsidP="00170896">
                            <w:pPr>
                              <w:spacing w:after="0" w:line="240" w:lineRule="auto"/>
                              <w:ind w:left="426" w:hanging="284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</w:rPr>
                              <w:t xml:space="preserve">       </w:t>
                            </w:r>
                            <w:r w:rsidRPr="005D07C6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We work with children to improve their  </w:t>
                            </w:r>
                            <w:r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                p</w:t>
                            </w:r>
                            <w:r w:rsidRPr="005D07C6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erformance in the classroom, the playground, at mealtimes &amp; at home to help them get the best out of school.</w:t>
                            </w:r>
                          </w:p>
                          <w:p w:rsidR="00634BFC" w:rsidRPr="005D07C6" w:rsidRDefault="00634BFC" w:rsidP="00170896">
                            <w:pPr>
                              <w:spacing w:after="0"/>
                              <w:ind w:left="567" w:hanging="141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5D07C6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Areas or typical goals could include:</w:t>
                            </w:r>
                          </w:p>
                          <w:p w:rsidR="00634BFC" w:rsidRPr="005D07C6" w:rsidRDefault="00634BFC" w:rsidP="00527E3F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709" w:hanging="34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Self-care tasks, such eating, toileting, dressing skills etc.</w:t>
                            </w:r>
                          </w:p>
                          <w:p w:rsidR="00634BFC" w:rsidRPr="005D07C6" w:rsidRDefault="00634BFC" w:rsidP="0017089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Play 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activities to develop strength and </w:t>
                            </w: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co-ordin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ation, body awareness, hand-eye </w:t>
                            </w: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co-ordination, confidence &amp; forming friendships</w:t>
                            </w:r>
                          </w:p>
                          <w:p w:rsidR="00634BFC" w:rsidRPr="005D07C6" w:rsidRDefault="00634BFC" w:rsidP="0017089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To improve posture to help students work effectively at their desks.</w:t>
                            </w:r>
                          </w:p>
                          <w:p w:rsidR="00634BFC" w:rsidRPr="005D07C6" w:rsidRDefault="00634BFC" w:rsidP="0017089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left="709" w:hanging="349"/>
                              <w:jc w:val="both"/>
                            </w:pP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To help with developmental skills, e.g. pencil grip, scissor skills, fastening buttons etc.</w:t>
                            </w:r>
                          </w:p>
                          <w:p w:rsidR="00634BFC" w:rsidRDefault="00634BFC" w:rsidP="001C0F5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line="240" w:lineRule="auto"/>
                              <w:jc w:val="both"/>
                            </w:pPr>
                            <w:r w:rsidRPr="005D07C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To help students to make sense of the world around them; this can include sounds, sights, touch, taste, smell and information from within their own body.</w:t>
                            </w:r>
                            <w:r w:rsidRPr="005D07C6">
                              <w:rPr>
                                <w:noProof/>
                                <w:lang w:eastAsia="en-NZ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1" w:type="dxa"/>
          </w:tcPr>
          <w:p w:rsidR="006F061E" w:rsidRPr="003F49E6" w:rsidRDefault="006F061E" w:rsidP="006F061E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</w:tcPr>
          <w:p w:rsidR="006F061E" w:rsidRPr="00785901" w:rsidRDefault="006F061E" w:rsidP="006F061E">
            <w:pPr>
              <w:jc w:val="both"/>
            </w:pPr>
          </w:p>
        </w:tc>
        <w:tc>
          <w:tcPr>
            <w:tcW w:w="4538" w:type="dxa"/>
          </w:tcPr>
          <w:p w:rsidR="005D07C6" w:rsidRPr="003F49E6" w:rsidRDefault="00076EB0" w:rsidP="006E18DC">
            <w:pPr>
              <w:rPr>
                <w:sz w:val="18"/>
                <w:szCs w:val="18"/>
              </w:rPr>
            </w:pPr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3E090D0" wp14:editId="69204BCF">
                      <wp:simplePos x="0" y="0"/>
                      <wp:positionH relativeFrom="column">
                        <wp:posOffset>-422056</wp:posOffset>
                      </wp:positionH>
                      <wp:positionV relativeFrom="paragraph">
                        <wp:posOffset>3153</wp:posOffset>
                      </wp:positionV>
                      <wp:extent cx="3405352" cy="16240454"/>
                      <wp:effectExtent l="0" t="0" r="5080" b="9525"/>
                      <wp:wrapNone/>
                      <wp:docPr id="682" name="Text Box 6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5352" cy="162404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Default="00634BFC" w:rsidP="004324A1">
                                  <w:pPr>
                                    <w:spacing w:after="0" w:line="240" w:lineRule="auto"/>
                                    <w:ind w:left="426" w:firstLine="69"/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  <w:r w:rsidRPr="004D3CFA"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  <w:u w:val="single"/>
                                    </w:rPr>
                                    <w:t>PHYSIOTHERAPY</w:t>
                                  </w:r>
                                </w:p>
                                <w:p w:rsidR="00634BFC" w:rsidRDefault="00634BFC" w:rsidP="004324A1">
                                  <w:pPr>
                                    <w:spacing w:after="0" w:line="240" w:lineRule="auto"/>
                                    <w:ind w:left="426" w:firstLine="69"/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Treatment is goal-directed, and what you want to achieve, is very important to us.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Our aim is to improve skills needed for successful learning. 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A physiotherapy assessment will help in setting goals.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          This may include;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 xml:space="preserve">Posture 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Balance, when still and when moving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Position of the joints and length of the muscles.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 xml:space="preserve">Muscle tone 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Length and strength of the muscles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="Calibri" w:hAnsi="Calibr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Movement patterns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Ability to co-ordinate each side of the body.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Function and independence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pStyle w:val="ListParagraph"/>
                                    <w:spacing w:after="0" w:line="240" w:lineRule="auto"/>
                                    <w:ind w:left="495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For those students with higher, more complex physical needs, the MOVE </w:t>
                                  </w:r>
                                  <w:proofErr w:type="spellStart"/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Programme</w:t>
                                  </w:r>
                                  <w:proofErr w:type="spellEnd"/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 (movement opportunities through education) principles are used. MOVE focuses on function especially regarding sitting, standing and walking. 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 w:firstLine="69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The findings of the assessment will be discussed with family, teacher, support staff and other specialists and goals developed together.</w:t>
                                  </w:r>
                                </w:p>
                                <w:p w:rsidR="00634BFC" w:rsidRPr="001C0F5E" w:rsidRDefault="00634BFC" w:rsidP="004324A1">
                                  <w:pPr>
                                    <w:spacing w:after="0" w:line="240" w:lineRule="auto"/>
                                    <w:ind w:left="426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634BFC" w:rsidRPr="00E51B1E" w:rsidRDefault="00634BFC" w:rsidP="004751AB">
                                  <w:pPr>
                                    <w:spacing w:after="0" w:line="240" w:lineRule="auto"/>
                                    <w:jc w:val="both"/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 w:rsidRPr="001C0F5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         </w:t>
                                  </w:r>
                                  <w:r w:rsidRPr="00E51B1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Typical goals might be:</w:t>
                                  </w:r>
                                </w:p>
                                <w:p w:rsidR="00634BFC" w:rsidRPr="001C0F5E" w:rsidRDefault="00634BFC" w:rsidP="00DB0B81">
                                  <w:pPr>
                                    <w:spacing w:after="0" w:line="240" w:lineRule="auto"/>
                                    <w:ind w:left="567"/>
                                    <w:jc w:val="both"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E51B1E">
                                    <w:rPr>
                                      <w:rFonts w:asciiTheme="majorHAnsi" w:hAnsiTheme="majorHAnsi"/>
                                      <w:color w:val="auto"/>
                                      <w:sz w:val="24"/>
                                      <w:szCs w:val="24"/>
                                    </w:rPr>
                                    <w:t>• To improve sitting posture by working to improve core stability.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E090D0" id="Text Box 682" o:spid="_x0000_s1040" type="#_x0000_t202" style="position:absolute;margin-left:-33.25pt;margin-top:.25pt;width:268.15pt;height:1278.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" fillcolor="white [3201]" stroked="f" strokeweight=".5pt">
                      <v:textbox>
                        <w:txbxContent>
                          <w:p w:rsidR="00634BFC" w:rsidRDefault="00634BFC" w:rsidP="004324A1">
                            <w:pPr>
                              <w:spacing w:after="0" w:line="240" w:lineRule="auto"/>
                              <w:ind w:left="426" w:firstLine="69"/>
                              <w:jc w:val="center"/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D3CFA"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>PHYSIOTHERAPY</w:t>
                            </w:r>
                          </w:p>
                          <w:p w:rsidR="00634BFC" w:rsidRDefault="00634BFC" w:rsidP="004324A1">
                            <w:pPr>
                              <w:spacing w:after="0" w:line="240" w:lineRule="auto"/>
                              <w:ind w:left="426" w:firstLine="69"/>
                              <w:jc w:val="center"/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Treatment is goal-directed, and what you want to achieve, is very important to us.</w:t>
                            </w: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Our aim is to improve skills needed for successful learning. </w:t>
                            </w: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A physiotherapy assessment will help in setting goals.</w:t>
                            </w: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          This may include;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Posture 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Balance, when still and when moving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Position of the joints and length of the muscles.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Muscle tone 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Length and strength of the muscles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="Calibri" w:hAnsi="Calibr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Movement patterns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Ability to co-ordinate each side of the body.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Function and independence</w:t>
                            </w:r>
                          </w:p>
                          <w:p w:rsidR="00634BFC" w:rsidRPr="001C0F5E" w:rsidRDefault="00634BFC" w:rsidP="004324A1">
                            <w:pPr>
                              <w:pStyle w:val="ListParagraph"/>
                              <w:spacing w:after="0" w:line="240" w:lineRule="auto"/>
                              <w:ind w:left="495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For those students with higher, more complex physical needs, the MOVE </w:t>
                            </w:r>
                            <w:proofErr w:type="spellStart"/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Programme</w:t>
                            </w:r>
                            <w:proofErr w:type="spellEnd"/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 (movement opportunities through education) principles are used. MOVE focuses on function especially regarding sitting, standing and walking. </w:t>
                            </w: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 w:firstLine="69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The findings of the assessment will be discussed with family, teacher, support staff and other specialists and goals developed together.</w:t>
                            </w:r>
                          </w:p>
                          <w:p w:rsidR="00634BFC" w:rsidRPr="001C0F5E" w:rsidRDefault="00634BFC" w:rsidP="004324A1">
                            <w:pPr>
                              <w:spacing w:after="0" w:line="240" w:lineRule="auto"/>
                              <w:ind w:left="426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634BFC" w:rsidRPr="00E51B1E" w:rsidRDefault="00634BFC" w:rsidP="004751AB">
                            <w:pPr>
                              <w:spacing w:after="0" w:line="240" w:lineRule="auto"/>
                              <w:jc w:val="both"/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C0F5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 xml:space="preserve">         </w:t>
                            </w:r>
                            <w:r w:rsidRPr="00E51B1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Typical goals might be:</w:t>
                            </w:r>
                          </w:p>
                          <w:p w:rsidR="00634BFC" w:rsidRPr="001C0F5E" w:rsidRDefault="00634BFC" w:rsidP="00DB0B81">
                            <w:pPr>
                              <w:spacing w:after="0" w:line="240" w:lineRule="auto"/>
                              <w:ind w:left="567"/>
                              <w:jc w:val="both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E51B1E">
                              <w:rPr>
                                <w:rFonts w:asciiTheme="majorHAnsi" w:hAnsiTheme="majorHAnsi"/>
                                <w:color w:val="auto"/>
                                <w:sz w:val="24"/>
                                <w:szCs w:val="24"/>
                              </w:rPr>
                              <w:t>• To improve sitting posture by working to improve core stability.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07C6"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FF1D8B6" wp14:editId="6C1378B5">
                      <wp:simplePos x="0" y="0"/>
                      <wp:positionH relativeFrom="column">
                        <wp:posOffset>1236980</wp:posOffset>
                      </wp:positionH>
                      <wp:positionV relativeFrom="paragraph">
                        <wp:posOffset>991235</wp:posOffset>
                      </wp:positionV>
                      <wp:extent cx="1714500" cy="255905"/>
                      <wp:effectExtent l="0" t="0" r="19050" b="10795"/>
                      <wp:wrapSquare wrapText="bothSides"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4500" cy="2559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" lastClr="FFFFFF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634BFC" w:rsidRDefault="00634BFC" w:rsidP="005D07C6">
                                  <w:pPr>
                                    <w:pStyle w:val="Default"/>
                                    <w:jc w:val="both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634BFC" w:rsidRDefault="00634BFC" w:rsidP="005D07C6">
                                  <w:pPr>
                                    <w:pStyle w:val="Default"/>
                                    <w:jc w:val="both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634BFC" w:rsidRPr="00190005" w:rsidRDefault="00634BFC" w:rsidP="005D07C6">
                                  <w:pPr>
                                    <w:pStyle w:val="Default"/>
                                    <w:jc w:val="both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F1D8B6" id="Text Box 4" o:spid="_x0000_s1041" type="#_x0000_t202" style="position:absolute;margin-left:97.4pt;margin-top:78.05pt;width:135pt;height:20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" filled="f" strokecolor="window" strokeweight=".5pt">
                      <v:textbox>
                        <w:txbxContent>
                          <w:p w:rsidR="00634BFC" w:rsidRDefault="00634BFC" w:rsidP="005D07C6">
                            <w:pPr>
                              <w:pStyle w:val="Default"/>
                              <w:jc w:val="both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634BFC" w:rsidRDefault="00634BFC" w:rsidP="005D07C6">
                            <w:pPr>
                              <w:pStyle w:val="Default"/>
                              <w:jc w:val="both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634BFC" w:rsidRPr="00190005" w:rsidRDefault="00634BFC" w:rsidP="005D07C6">
                            <w:pPr>
                              <w:pStyle w:val="Default"/>
                              <w:jc w:val="both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5D07C6">
              <w:rPr>
                <w:noProof/>
                <w:lang w:val="en-NZ" w:eastAsia="en-NZ"/>
              </w:rPr>
              <w:t xml:space="preserve">  </w:t>
            </w:r>
          </w:p>
          <w:p w:rsidR="006F061E" w:rsidRPr="00BB595F" w:rsidRDefault="005D07C6" w:rsidP="005D07C6">
            <w:pPr>
              <w:pStyle w:val="Default"/>
              <w:tabs>
                <w:tab w:val="left" w:pos="2"/>
              </w:tabs>
              <w:rPr>
                <w:sz w:val="20"/>
                <w:szCs w:val="20"/>
              </w:rPr>
            </w:pPr>
            <w:r>
              <w:t xml:space="preserve">            </w:t>
            </w:r>
            <w:r w:rsidR="003D0AAF" w:rsidRPr="00785901">
              <w:rPr>
                <w:noProof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420AB99B" wp14:editId="307F40E8">
                      <wp:simplePos x="0" y="0"/>
                      <wp:positionH relativeFrom="column">
                        <wp:posOffset>790575</wp:posOffset>
                      </wp:positionH>
                      <wp:positionV relativeFrom="paragraph">
                        <wp:posOffset>507365</wp:posOffset>
                      </wp:positionV>
                      <wp:extent cx="1229360" cy="1114425"/>
                      <wp:effectExtent l="0" t="0" r="8890" b="9525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9360" cy="1114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34BFC" w:rsidRDefault="00634BFC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0AB99B" id="_x0000_s1042" type="#_x0000_t202" style="position:absolute;margin-left:62.25pt;margin-top:39.95pt;width:96.8pt;height:87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" stroked="f">
                      <v:textbox>
                        <w:txbxContent>
                          <w:p w:rsidR="00634BFC" w:rsidRDefault="00634BFC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6F061E" w:rsidRDefault="006F061E" w:rsidP="006F061E">
            <w:pPr>
              <w:pStyle w:val="Default"/>
              <w:rPr>
                <w:sz w:val="20"/>
                <w:szCs w:val="20"/>
              </w:rPr>
            </w:pPr>
          </w:p>
          <w:p w:rsidR="006F061E" w:rsidRDefault="006F061E" w:rsidP="006F061E">
            <w:pPr>
              <w:pStyle w:val="Default"/>
              <w:rPr>
                <w:sz w:val="20"/>
                <w:szCs w:val="20"/>
              </w:rPr>
            </w:pPr>
          </w:p>
          <w:p w:rsidR="006F061E" w:rsidRPr="00FB48FA" w:rsidRDefault="006F061E" w:rsidP="006F061E">
            <w:pPr>
              <w:pStyle w:val="Default"/>
              <w:rPr>
                <w:sz w:val="20"/>
                <w:szCs w:val="20"/>
              </w:rPr>
            </w:pPr>
          </w:p>
          <w:p w:rsidR="006F061E" w:rsidRPr="00785901" w:rsidRDefault="006F061E" w:rsidP="006F061E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NZ"/>
              </w:rPr>
              <w:t xml:space="preserve">                                             </w:t>
            </w:r>
          </w:p>
          <w:p w:rsidR="006F061E" w:rsidRPr="00785901" w:rsidRDefault="006F061E" w:rsidP="006F061E">
            <w:pPr>
              <w:pStyle w:val="Default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                                                                  </w:t>
            </w:r>
          </w:p>
          <w:p w:rsidR="006F061E" w:rsidRPr="00785901" w:rsidRDefault="004917A3" w:rsidP="006F061E">
            <w:pPr>
              <w:pStyle w:val="Default"/>
              <w:jc w:val="both"/>
              <w:rPr>
                <w:sz w:val="20"/>
                <w:szCs w:val="20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54F064FE" wp14:editId="255F5844">
                      <wp:simplePos x="0" y="0"/>
                      <wp:positionH relativeFrom="column">
                        <wp:posOffset>720725</wp:posOffset>
                      </wp:positionH>
                      <wp:positionV relativeFrom="paragraph">
                        <wp:posOffset>1929130</wp:posOffset>
                      </wp:positionV>
                      <wp:extent cx="1828800" cy="1828800"/>
                      <wp:effectExtent l="0" t="0" r="0" b="2540"/>
                      <wp:wrapSquare wrapText="bothSides"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634BFC" w:rsidRPr="00C534F8" w:rsidRDefault="00634BFC" w:rsidP="004917A3">
                                  <w:pPr>
                                    <w:pStyle w:val="Default"/>
                                    <w:tabs>
                                      <w:tab w:val="left" w:pos="2"/>
                                    </w:tabs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F064FE" id="Text Box 7" o:spid="_x0000_s1043" type="#_x0000_t202" style="position:absolute;left:0;text-align:left;margin-left:56.75pt;margin-top:151.9pt;width:2in;height:2in;z-index:251715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" filled="f" stroked="f" strokeweight=".5pt">
                      <v:textbox style="mso-fit-shape-to-text:t">
                        <w:txbxContent>
                          <w:p w:rsidR="00634BFC" w:rsidRPr="00C534F8" w:rsidRDefault="00634BFC" w:rsidP="004917A3">
                            <w:pPr>
                              <w:pStyle w:val="Default"/>
                              <w:tabs>
                                <w:tab w:val="left" w:pos="2"/>
                              </w:tabs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F061E" w:rsidRPr="00FB48FA">
              <w:rPr>
                <w:b/>
                <w:noProof/>
                <w:color w:val="auto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45720" distB="45720" distL="114300" distR="114300" simplePos="0" relativeHeight="251681792" behindDoc="0" locked="0" layoutInCell="1" allowOverlap="1" wp14:anchorId="55C9E312" wp14:editId="3D19167C">
                      <wp:simplePos x="0" y="0"/>
                      <wp:positionH relativeFrom="column">
                        <wp:posOffset>783590</wp:posOffset>
                      </wp:positionH>
                      <wp:positionV relativeFrom="paragraph">
                        <wp:posOffset>694690</wp:posOffset>
                      </wp:positionV>
                      <wp:extent cx="1238250" cy="1143000"/>
                      <wp:effectExtent l="0" t="0" r="0" b="0"/>
                      <wp:wrapSquare wrapText="bothSides"/>
                      <wp:docPr id="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0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34BFC" w:rsidRDefault="00634BFC" w:rsidP="00BF7EDA">
                                  <w:pPr>
                                    <w:jc w:val="center"/>
                                  </w:pPr>
                                </w:p>
                                <w:p w:rsidR="00634BFC" w:rsidRDefault="00634BFC" w:rsidP="00BF7EDA">
                                  <w:pPr>
                                    <w:jc w:val="center"/>
                                  </w:pPr>
                                </w:p>
                                <w:p w:rsidR="00634BFC" w:rsidRDefault="00634BFC" w:rsidP="00BF7ED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C9E312" id="_x0000_s1044" type="#_x0000_t202" style="position:absolute;left:0;text-align:left;margin-left:61.7pt;margin-top:54.7pt;width:97.5pt;height:90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" stroked="f">
                      <v:textbox>
                        <w:txbxContent>
                          <w:p w:rsidR="00634BFC" w:rsidRDefault="00634BFC" w:rsidP="00BF7EDA">
                            <w:pPr>
                              <w:jc w:val="center"/>
                            </w:pPr>
                          </w:p>
                          <w:p w:rsidR="00634BFC" w:rsidRDefault="00634BFC" w:rsidP="00BF7EDA">
                            <w:pPr>
                              <w:jc w:val="center"/>
                            </w:pPr>
                          </w:p>
                          <w:p w:rsidR="00634BFC" w:rsidRDefault="00634BFC" w:rsidP="00BF7EDA">
                            <w:pPr>
                              <w:jc w:val="center"/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426" w:type="dxa"/>
          </w:tcPr>
          <w:p w:rsidR="006F061E" w:rsidRPr="00031F21" w:rsidRDefault="006F061E" w:rsidP="006F061E">
            <w:pPr>
              <w:spacing w:line="240" w:lineRule="auto"/>
              <w:rPr>
                <w:color w:val="auto"/>
                <w:sz w:val="18"/>
                <w:szCs w:val="18"/>
              </w:rPr>
            </w:pPr>
          </w:p>
        </w:tc>
        <w:tc>
          <w:tcPr>
            <w:tcW w:w="586" w:type="dxa"/>
            <w:gridSpan w:val="2"/>
          </w:tcPr>
          <w:p w:rsidR="006F061E" w:rsidRDefault="006F061E" w:rsidP="006F061E">
            <w:pPr>
              <w:spacing w:line="240" w:lineRule="auto"/>
              <w:jc w:val="both"/>
              <w:rPr>
                <w:color w:val="auto"/>
                <w:sz w:val="18"/>
                <w:szCs w:val="18"/>
              </w:rPr>
            </w:pPr>
          </w:p>
          <w:p w:rsidR="006F061E" w:rsidRPr="00031F21" w:rsidRDefault="006F061E" w:rsidP="006F061E">
            <w:pPr>
              <w:spacing w:line="240" w:lineRule="auto"/>
              <w:jc w:val="both"/>
              <w:rPr>
                <w:color w:val="auto"/>
                <w:sz w:val="18"/>
                <w:szCs w:val="18"/>
              </w:rPr>
            </w:pPr>
          </w:p>
        </w:tc>
        <w:tc>
          <w:tcPr>
            <w:tcW w:w="3976" w:type="dxa"/>
          </w:tcPr>
          <w:p w:rsidR="004751AB" w:rsidRDefault="006F061E" w:rsidP="001C0F5E">
            <w:pPr>
              <w:pStyle w:val="ListParagraph"/>
              <w:spacing w:after="0" w:line="240" w:lineRule="auto"/>
              <w:ind w:left="284"/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​</w:t>
            </w:r>
          </w:p>
          <w:p w:rsidR="004E4D8A" w:rsidRPr="00E51B1E" w:rsidRDefault="004E4D8A" w:rsidP="001C0F5E">
            <w:pPr>
              <w:pStyle w:val="ListParagraph"/>
              <w:spacing w:after="0" w:line="240" w:lineRule="auto"/>
              <w:ind w:left="284"/>
              <w:jc w:val="center"/>
              <w:rPr>
                <w:noProof/>
                <w:lang w:eastAsia="en-NZ"/>
              </w:rPr>
            </w:pPr>
            <w:r w:rsidRPr="00E51B1E">
              <w:rPr>
                <w:noProof/>
                <w:lang w:eastAsia="en-NZ"/>
              </w:rPr>
              <w:t xml:space="preserve"> </w:t>
            </w:r>
          </w:p>
          <w:p w:rsidR="00E5333F" w:rsidRPr="004751AB" w:rsidRDefault="004751AB" w:rsidP="004751AB">
            <w:pPr>
              <w:spacing w:after="0" w:line="240" w:lineRule="auto"/>
              <w:ind w:hanging="19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  <w:proofErr w:type="gramStart"/>
            <w:r w:rsidRPr="00E51B1E">
              <w:rPr>
                <w:rFonts w:asciiTheme="majorHAnsi" w:hAnsiTheme="majorHAnsi"/>
                <w:color w:val="auto"/>
                <w:sz w:val="24"/>
                <w:szCs w:val="24"/>
              </w:rPr>
              <w:t>•  To</w:t>
            </w:r>
            <w:proofErr w:type="gramEnd"/>
            <w:r w:rsidRPr="00E51B1E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improve core and shoulder stability to allow fine motor control (e.g. writing, scissor skills, fastening buttons etc.</w:t>
            </w:r>
          </w:p>
          <w:p w:rsidR="00E5333F" w:rsidRPr="00E51B1E" w:rsidRDefault="00E5333F" w:rsidP="00E5333F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E51B1E">
              <w:rPr>
                <w:rFonts w:asciiTheme="majorHAnsi" w:hAnsiTheme="majorHAnsi"/>
                <w:color w:val="auto"/>
                <w:sz w:val="24"/>
                <w:szCs w:val="24"/>
              </w:rPr>
              <w:t>•  To improve strength and stamina so that they are not so tired by the end of the day</w:t>
            </w:r>
          </w:p>
          <w:p w:rsidR="00E5333F" w:rsidRPr="00E51B1E" w:rsidRDefault="00E5333F" w:rsidP="00E5333F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E51B1E">
              <w:rPr>
                <w:rFonts w:asciiTheme="majorHAnsi" w:hAnsiTheme="majorHAnsi"/>
                <w:color w:val="auto"/>
                <w:sz w:val="24"/>
                <w:szCs w:val="24"/>
              </w:rPr>
              <w:t>•  To improve independence</w:t>
            </w: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E51B1E">
              <w:rPr>
                <w:rFonts w:ascii="Calibri" w:hAnsi="Calibri"/>
                <w:noProof/>
                <w:color w:val="auto"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4BAEB00" wp14:editId="11D62403">
                      <wp:simplePos x="0" y="0"/>
                      <wp:positionH relativeFrom="column">
                        <wp:posOffset>771525</wp:posOffset>
                      </wp:positionH>
                      <wp:positionV relativeFrom="paragraph">
                        <wp:posOffset>748665</wp:posOffset>
                      </wp:positionV>
                      <wp:extent cx="1409700" cy="1424305"/>
                      <wp:effectExtent l="0" t="0" r="0" b="4445"/>
                      <wp:wrapNone/>
                      <wp:docPr id="684" name="Text Box 6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09700" cy="14243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Pr="001C0F5E" w:rsidRDefault="00634BFC" w:rsidP="00B52BBD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285C8D95" wp14:editId="01B06087">
                                        <wp:extent cx="1086724" cy="1033780"/>
                                        <wp:effectExtent l="0" t="0" r="0" b="0"/>
                                        <wp:docPr id="965" name="Picture 96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96812" cy="10433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1C0F5E"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Liz Bonnar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4BAEB0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84" o:spid="_x0000_s1045" type="#_x0000_t202" style="position:absolute;left:0;text-align:left;margin-left:60.75pt;margin-top:58.95pt;width:111pt;height:112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" fillcolor="white [3201]" stroked="f" strokeweight=".5pt">
                      <v:textbox>
                        <w:txbxContent>
                          <w:p w:rsidR="00634BFC" w:rsidRPr="001C0F5E" w:rsidRDefault="00634BFC" w:rsidP="00B52BBD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285C8D95" wp14:editId="01B06087">
                                  <wp:extent cx="1086724" cy="1033780"/>
                                  <wp:effectExtent l="0" t="0" r="0" b="0"/>
                                  <wp:docPr id="965" name="Picture 9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6812" cy="1043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C0F5E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Liz Bonnar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333F" w:rsidRPr="00E51B1E">
              <w:rPr>
                <w:rFonts w:asciiTheme="majorHAnsi" w:hAnsiTheme="majorHAnsi"/>
                <w:color w:val="auto"/>
                <w:sz w:val="24"/>
                <w:szCs w:val="24"/>
              </w:rPr>
              <w:t>• To progress through developmental milestones.</w:t>
            </w: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E51B1E">
              <w:rPr>
                <w:rFonts w:ascii="Calibri" w:hAnsi="Calibri"/>
                <w:noProof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D16ADFB" wp14:editId="0A1D253E">
                      <wp:simplePos x="0" y="0"/>
                      <wp:positionH relativeFrom="column">
                        <wp:posOffset>781050</wp:posOffset>
                      </wp:positionH>
                      <wp:positionV relativeFrom="paragraph">
                        <wp:posOffset>584200</wp:posOffset>
                      </wp:positionV>
                      <wp:extent cx="1409700" cy="1762125"/>
                      <wp:effectExtent l="0" t="0" r="0" b="9525"/>
                      <wp:wrapNone/>
                      <wp:docPr id="685" name="Text Box 6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09700" cy="17621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634BFC" w:rsidRPr="00E26AB1" w:rsidRDefault="00634BFC" w:rsidP="00E26AB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5B037CB0" wp14:editId="2FD342DB">
                                        <wp:extent cx="1088390" cy="1037730"/>
                                        <wp:effectExtent l="0" t="0" r="0" b="0"/>
                                        <wp:docPr id="5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8390" cy="10377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Ann Dooley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6ADFB" id="Text Box 685" o:spid="_x0000_s1046" type="#_x0000_t202" style="position:absolute;left:0;text-align:left;margin-left:61.5pt;margin-top:46pt;width:111pt;height:138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" fillcolor="window" stroked="f" strokeweight=".5pt">
                      <v:textbox>
                        <w:txbxContent>
                          <w:p w:rsidR="00634BFC" w:rsidRPr="00E26AB1" w:rsidRDefault="00634BFC" w:rsidP="00E26AB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5B037CB0" wp14:editId="2FD342DB">
                                  <wp:extent cx="1088390" cy="1037730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8390" cy="1037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Ann Dooley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B52BBD" w:rsidRDefault="00B52BBD" w:rsidP="00B52BBD">
            <w:pPr>
              <w:spacing w:after="0" w:line="240" w:lineRule="auto"/>
              <w:jc w:val="both"/>
              <w:rPr>
                <w:rFonts w:asciiTheme="majorHAnsi" w:hAnsiTheme="majorHAnsi"/>
                <w:color w:val="auto"/>
                <w:sz w:val="24"/>
                <w:szCs w:val="24"/>
              </w:rPr>
            </w:pPr>
          </w:p>
          <w:p w:rsidR="006F061E" w:rsidRPr="00031F21" w:rsidRDefault="00B52BBD" w:rsidP="00B52BBD">
            <w:pPr>
              <w:spacing w:after="0" w:line="240" w:lineRule="auto"/>
              <w:jc w:val="both"/>
              <w:rPr>
                <w:rFonts w:ascii="Calibri" w:hAnsi="Calibri"/>
                <w:sz w:val="18"/>
                <w:szCs w:val="18"/>
              </w:rPr>
            </w:pPr>
            <w:r>
              <w:rPr>
                <w:rFonts w:ascii="Calibri" w:hAnsi="Calibri"/>
                <w:noProof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11AB63DA" wp14:editId="77224C60">
                      <wp:simplePos x="0" y="0"/>
                      <wp:positionH relativeFrom="column">
                        <wp:posOffset>723900</wp:posOffset>
                      </wp:positionH>
                      <wp:positionV relativeFrom="paragraph">
                        <wp:posOffset>835025</wp:posOffset>
                      </wp:positionV>
                      <wp:extent cx="1514475" cy="1295400"/>
                      <wp:effectExtent l="0" t="0" r="9525" b="0"/>
                      <wp:wrapNone/>
                      <wp:docPr id="690" name="Text Box 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4475" cy="1295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34BFC" w:rsidRPr="00E51B1E" w:rsidRDefault="00634BFC" w:rsidP="00AC211B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auto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6F33BE1D" wp14:editId="2F114902">
                                        <wp:extent cx="1035685" cy="980003"/>
                                        <wp:effectExtent l="0" t="0" r="0" b="0"/>
                                        <wp:docPr id="3" name="Pictur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4447" cy="10166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Anne Hanna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AB63DA" id="Text Box 690" o:spid="_x0000_s1047" type="#_x0000_t202" style="position:absolute;left:0;text-align:left;margin-left:57pt;margin-top:65.75pt;width:119.25pt;height:10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" fillcolor="white [3201]" stroked="f" strokeweight=".5pt">
                      <v:textbox>
                        <w:txbxContent>
                          <w:p w:rsidR="00634BFC" w:rsidRPr="00E51B1E" w:rsidRDefault="00634BFC" w:rsidP="00AC211B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val="en-NZ" w:eastAsia="en-NZ"/>
                              </w:rPr>
                              <w:drawing>
                                <wp:inline distT="0" distB="0" distL="0" distR="0" wp14:anchorId="6F33BE1D" wp14:editId="2F114902">
                                  <wp:extent cx="1035685" cy="980003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4447" cy="1016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Anne Hanna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C211B">
              <w:rPr>
                <w:rFonts w:ascii="Calibri" w:hAnsi="Calibri"/>
                <w:sz w:val="18"/>
                <w:szCs w:val="18"/>
              </w:rPr>
              <w:t xml:space="preserve">      </w:t>
            </w:r>
            <w:r w:rsidR="004E4D8A">
              <w:rPr>
                <w:rFonts w:ascii="Calibri" w:hAnsi="Calibri"/>
                <w:sz w:val="18"/>
                <w:szCs w:val="18"/>
              </w:rPr>
              <w:t xml:space="preserve">                                                                     </w:t>
            </w:r>
          </w:p>
        </w:tc>
      </w:tr>
    </w:tbl>
    <w:p w:rsidR="00031DEA" w:rsidRDefault="00031DEA" w:rsidP="00031F21">
      <w:pPr>
        <w:pStyle w:val="NoSpacing"/>
      </w:pPr>
    </w:p>
    <w:sectPr w:rsidR="00031DEA" w:rsidSect="002D145C">
      <w:pgSz w:w="16839" w:h="11907" w:orient="landscape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" w15:restartNumberingAfterBreak="0">
    <w:nsid w:val="194E7C98"/>
    <w:multiLevelType w:val="hybridMultilevel"/>
    <w:tmpl w:val="275428F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095F9D"/>
    <w:multiLevelType w:val="hybridMultilevel"/>
    <w:tmpl w:val="EC1C83D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29864E6"/>
    <w:multiLevelType w:val="hybridMultilevel"/>
    <w:tmpl w:val="1456978C"/>
    <w:lvl w:ilvl="0" w:tplc="1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 w15:restartNumberingAfterBreak="0">
    <w:nsid w:val="5F411E3F"/>
    <w:multiLevelType w:val="hybridMultilevel"/>
    <w:tmpl w:val="A39C26D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062DCD"/>
    <w:multiLevelType w:val="hybridMultilevel"/>
    <w:tmpl w:val="8C609F7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EBE1DB7"/>
    <w:multiLevelType w:val="hybridMultilevel"/>
    <w:tmpl w:val="4E269542"/>
    <w:lvl w:ilvl="0" w:tplc="1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2"/>
  </w:num>
  <w:num w:numId="7">
    <w:abstractNumId w:val="6"/>
  </w:num>
  <w:num w:numId="8">
    <w:abstractNumId w:val="4"/>
  </w:num>
  <w:num w:numId="9">
    <w:abstractNumId w:val="1"/>
  </w:num>
  <w:num w:numId="10">
    <w:abstractNumId w:val="5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1BA"/>
    <w:rsid w:val="00031DEA"/>
    <w:rsid w:val="00031F21"/>
    <w:rsid w:val="00062DD7"/>
    <w:rsid w:val="00076EB0"/>
    <w:rsid w:val="00090C7E"/>
    <w:rsid w:val="000A74F5"/>
    <w:rsid w:val="000B3AA6"/>
    <w:rsid w:val="000B45D1"/>
    <w:rsid w:val="000D3C8E"/>
    <w:rsid w:val="000E7450"/>
    <w:rsid w:val="000F2F9E"/>
    <w:rsid w:val="00170896"/>
    <w:rsid w:val="00195AC6"/>
    <w:rsid w:val="001A5BCD"/>
    <w:rsid w:val="001C0F5E"/>
    <w:rsid w:val="001E3A55"/>
    <w:rsid w:val="002B37AD"/>
    <w:rsid w:val="002B4B1A"/>
    <w:rsid w:val="002D145C"/>
    <w:rsid w:val="002D1A7E"/>
    <w:rsid w:val="002D4A7D"/>
    <w:rsid w:val="002D5BAA"/>
    <w:rsid w:val="002F5F71"/>
    <w:rsid w:val="00317D48"/>
    <w:rsid w:val="00360967"/>
    <w:rsid w:val="003D0AAF"/>
    <w:rsid w:val="003F49E6"/>
    <w:rsid w:val="004324A1"/>
    <w:rsid w:val="004751AB"/>
    <w:rsid w:val="00483275"/>
    <w:rsid w:val="004917A3"/>
    <w:rsid w:val="004C0CCE"/>
    <w:rsid w:val="004D3CFA"/>
    <w:rsid w:val="004E4D8A"/>
    <w:rsid w:val="005047B9"/>
    <w:rsid w:val="00527E3F"/>
    <w:rsid w:val="005A7587"/>
    <w:rsid w:val="005D07C6"/>
    <w:rsid w:val="005D7850"/>
    <w:rsid w:val="005E0687"/>
    <w:rsid w:val="00607865"/>
    <w:rsid w:val="00623746"/>
    <w:rsid w:val="00634BFC"/>
    <w:rsid w:val="00646703"/>
    <w:rsid w:val="00680A15"/>
    <w:rsid w:val="006D09A1"/>
    <w:rsid w:val="006D12B8"/>
    <w:rsid w:val="006E18DC"/>
    <w:rsid w:val="006E4548"/>
    <w:rsid w:val="006E6A83"/>
    <w:rsid w:val="006F061E"/>
    <w:rsid w:val="00716559"/>
    <w:rsid w:val="0072072D"/>
    <w:rsid w:val="0072624B"/>
    <w:rsid w:val="00785901"/>
    <w:rsid w:val="007F6775"/>
    <w:rsid w:val="00810DDF"/>
    <w:rsid w:val="00811E9B"/>
    <w:rsid w:val="00841102"/>
    <w:rsid w:val="0085264C"/>
    <w:rsid w:val="008A71BA"/>
    <w:rsid w:val="008B4A5C"/>
    <w:rsid w:val="0090513F"/>
    <w:rsid w:val="0092450D"/>
    <w:rsid w:val="00932BC7"/>
    <w:rsid w:val="009C2E8B"/>
    <w:rsid w:val="009F05C6"/>
    <w:rsid w:val="00A21862"/>
    <w:rsid w:val="00A27018"/>
    <w:rsid w:val="00A6246B"/>
    <w:rsid w:val="00A73C48"/>
    <w:rsid w:val="00A827EF"/>
    <w:rsid w:val="00AC211B"/>
    <w:rsid w:val="00B0371B"/>
    <w:rsid w:val="00B30BB0"/>
    <w:rsid w:val="00B37E8E"/>
    <w:rsid w:val="00B52BBD"/>
    <w:rsid w:val="00B83115"/>
    <w:rsid w:val="00B8427D"/>
    <w:rsid w:val="00B9548C"/>
    <w:rsid w:val="00B970A2"/>
    <w:rsid w:val="00BB595F"/>
    <w:rsid w:val="00BC7560"/>
    <w:rsid w:val="00BF3C5F"/>
    <w:rsid w:val="00BF7EDA"/>
    <w:rsid w:val="00C2295C"/>
    <w:rsid w:val="00C63EE0"/>
    <w:rsid w:val="00C65E9B"/>
    <w:rsid w:val="00C91E0E"/>
    <w:rsid w:val="00CA713D"/>
    <w:rsid w:val="00CC0882"/>
    <w:rsid w:val="00D16AF5"/>
    <w:rsid w:val="00D66872"/>
    <w:rsid w:val="00D852D8"/>
    <w:rsid w:val="00DB0B81"/>
    <w:rsid w:val="00DB5317"/>
    <w:rsid w:val="00DD3DA4"/>
    <w:rsid w:val="00DF352F"/>
    <w:rsid w:val="00E13A12"/>
    <w:rsid w:val="00E26AB1"/>
    <w:rsid w:val="00E51B1E"/>
    <w:rsid w:val="00E5333F"/>
    <w:rsid w:val="00F3232D"/>
    <w:rsid w:val="00F515A9"/>
    <w:rsid w:val="00F9416B"/>
    <w:rsid w:val="00FA7212"/>
    <w:rsid w:val="00FB1182"/>
    <w:rsid w:val="00FB48FA"/>
    <w:rsid w:val="00FF0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E275E92-5720-483B-B5E9-EA079BF633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D4436" w:themeColor="text2" w:themeTint="E6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2"/>
    <w:unhideWhenUsed/>
    <w:qFormat/>
    <w:pPr>
      <w:spacing w:after="340" w:line="240" w:lineRule="auto"/>
    </w:pPr>
    <w:rPr>
      <w:i/>
      <w:iCs/>
      <w:sz w:val="16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unhideWhenUsed/>
    <w:qFormat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Footer">
    <w:name w:val="footer"/>
    <w:basedOn w:val="Normal"/>
    <w:link w:val="FooterCh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FooterChar">
    <w:name w:val="Footer Char"/>
    <w:basedOn w:val="DefaultParagraphFont"/>
    <w:link w:val="Footer"/>
    <w:uiPriority w:val="2"/>
    <w:rPr>
      <w:rFonts w:asciiTheme="minorHAnsi" w:eastAsiaTheme="minorEastAsia" w:hAnsiTheme="minorHAnsi" w:cstheme="minorBidi"/>
      <w:sz w:val="17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next w:val="Normal"/>
    <w:link w:val="SubtitleCh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1"/>
    <w:rPr>
      <w:i/>
      <w:iCs/>
      <w:color w:val="FFFFFF" w:themeColor="background1"/>
      <w:sz w:val="26"/>
    </w:rPr>
  </w:style>
  <w:style w:type="paragraph" w:styleId="NoSpacing">
    <w:name w:val="No Spacing"/>
    <w:uiPriority w:val="99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1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1"/>
    <w:rPr>
      <w:i/>
      <w:iCs/>
      <w:color w:val="027E6F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b/>
      <w:bCs/>
    </w:rPr>
  </w:style>
  <w:style w:type="paragraph" w:customStyle="1" w:styleId="Default">
    <w:name w:val="Default"/>
    <w:rsid w:val="004C0CC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en-NZ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07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072D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031F21"/>
    <w:pPr>
      <w:spacing w:line="276" w:lineRule="auto"/>
      <w:ind w:left="720"/>
      <w:contextualSpacing/>
    </w:pPr>
    <w:rPr>
      <w:color w:val="auto"/>
      <w:sz w:val="22"/>
      <w:szCs w:val="22"/>
      <w:lang w:val="en-NZ" w:eastAsia="en-US"/>
    </w:rPr>
  </w:style>
  <w:style w:type="paragraph" w:styleId="NormalWeb">
    <w:name w:val="Normal (Web)"/>
    <w:basedOn w:val="Normal"/>
    <w:uiPriority w:val="99"/>
    <w:semiHidden/>
    <w:unhideWhenUsed/>
    <w:rsid w:val="007859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en-NZ" w:eastAsia="en-NZ"/>
    </w:rPr>
  </w:style>
  <w:style w:type="character" w:styleId="Hyperlink">
    <w:name w:val="Hyperlink"/>
    <w:basedOn w:val="DefaultParagraphFont"/>
    <w:uiPriority w:val="99"/>
    <w:unhideWhenUsed/>
    <w:rsid w:val="000A74F5"/>
    <w:rPr>
      <w:color w:val="4D443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9633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40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9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39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307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664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018947">
                              <w:marLeft w:val="-15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7458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36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132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957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65354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9176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2346006">
                                                          <w:marLeft w:val="48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004797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2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9842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47111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425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76829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23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727546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60028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2126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08240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0061792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94848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58043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213321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9066502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52635827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0.png"/><Relationship Id="rId18" Type="http://schemas.openxmlformats.org/officeDocument/2006/relationships/hyperlink" Target="mailto:office@rosehill.school.nz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70.png"/><Relationship Id="rId34" Type="http://schemas.openxmlformats.org/officeDocument/2006/relationships/oleObject" Target="embeddings/oleObject2.bin"/><Relationship Id="rId42" Type="http://schemas.openxmlformats.org/officeDocument/2006/relationships/image" Target="media/image170.png"/><Relationship Id="rId47" Type="http://schemas.openxmlformats.org/officeDocument/2006/relationships/theme" Target="theme/theme1.xml"/><Relationship Id="rId7" Type="http://schemas.openxmlformats.org/officeDocument/2006/relationships/image" Target="media/image19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38" Type="http://schemas.openxmlformats.org/officeDocument/2006/relationships/image" Target="media/image150.png"/><Relationship Id="rId46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60.png"/><Relationship Id="rId29" Type="http://schemas.openxmlformats.org/officeDocument/2006/relationships/image" Target="media/image110.png"/><Relationship Id="rId41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0.png"/><Relationship Id="rId24" Type="http://schemas.openxmlformats.org/officeDocument/2006/relationships/image" Target="media/image9.png"/><Relationship Id="rId32" Type="http://schemas.openxmlformats.org/officeDocument/2006/relationships/oleObject" Target="embeddings/oleObject1.bin"/><Relationship Id="rId37" Type="http://schemas.openxmlformats.org/officeDocument/2006/relationships/image" Target="media/image15.png"/><Relationship Id="rId40" Type="http://schemas.openxmlformats.org/officeDocument/2006/relationships/image" Target="media/image160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mailto:office@rosehill.school.nz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40.png"/><Relationship Id="rId10" Type="http://schemas.openxmlformats.org/officeDocument/2006/relationships/image" Target="media/image3.png"/><Relationship Id="rId19" Type="http://schemas.openxmlformats.org/officeDocument/2006/relationships/image" Target="media/image50.png"/><Relationship Id="rId31" Type="http://schemas.openxmlformats.org/officeDocument/2006/relationships/image" Target="media/image13.png"/><Relationship Id="rId44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20.png"/><Relationship Id="rId14" Type="http://schemas.openxmlformats.org/officeDocument/2006/relationships/image" Target="media/image5.png"/><Relationship Id="rId22" Type="http://schemas.openxmlformats.org/officeDocument/2006/relationships/image" Target="media/image80.png"/><Relationship Id="rId27" Type="http://schemas.openxmlformats.org/officeDocument/2006/relationships/image" Target="media/image100.png"/><Relationship Id="rId30" Type="http://schemas.openxmlformats.org/officeDocument/2006/relationships/image" Target="media/image12.png"/><Relationship Id="rId35" Type="http://schemas.openxmlformats.org/officeDocument/2006/relationships/image" Target="media/image14.png"/><Relationship Id="rId43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lync_000\AppData\Roaming\Microsoft\Templates\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5817E7A522D74C189D385E60CFF80F8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82A0C6-1288-4BF0-B479-93A25AD95157}"/>
      </w:docPartPr>
      <w:docPartBody>
        <w:p w:rsidR="009401B9" w:rsidRDefault="004E4ED0" w:rsidP="004E4ED0">
          <w:pPr>
            <w:pStyle w:val="5817E7A522D74C189D385E60CFF80F8A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6C1B"/>
    <w:rsid w:val="00010740"/>
    <w:rsid w:val="000715AF"/>
    <w:rsid w:val="000F2699"/>
    <w:rsid w:val="00172E64"/>
    <w:rsid w:val="00366472"/>
    <w:rsid w:val="003759DE"/>
    <w:rsid w:val="003B7855"/>
    <w:rsid w:val="003D3DF4"/>
    <w:rsid w:val="00432DC4"/>
    <w:rsid w:val="004E4ED0"/>
    <w:rsid w:val="00552ACB"/>
    <w:rsid w:val="00572D27"/>
    <w:rsid w:val="0057672B"/>
    <w:rsid w:val="00620FEC"/>
    <w:rsid w:val="0070752A"/>
    <w:rsid w:val="007113C6"/>
    <w:rsid w:val="007536E0"/>
    <w:rsid w:val="00812040"/>
    <w:rsid w:val="00877546"/>
    <w:rsid w:val="008A23E2"/>
    <w:rsid w:val="009401B9"/>
    <w:rsid w:val="00996957"/>
    <w:rsid w:val="009E657C"/>
    <w:rsid w:val="009E7329"/>
    <w:rsid w:val="00A64303"/>
    <w:rsid w:val="00B422D6"/>
    <w:rsid w:val="00EA6C1B"/>
    <w:rsid w:val="00F84CDE"/>
    <w:rsid w:val="00FB1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NZ" w:eastAsia="en-N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rsid w:val="00EA6C1B"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42"/>
      <w:lang w:val="en-US" w:eastAsia="en-US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EA6C1B"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44546A" w:themeColor="text2"/>
      <w:sz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92A83BF7968413F9E1EA7CCDAD9E3C8">
    <w:name w:val="792A83BF7968413F9E1EA7CCDAD9E3C8"/>
  </w:style>
  <w:style w:type="character" w:customStyle="1" w:styleId="Heading2Char">
    <w:name w:val="Heading 2 Char"/>
    <w:basedOn w:val="DefaultParagraphFont"/>
    <w:link w:val="Heading2"/>
    <w:uiPriority w:val="1"/>
    <w:rsid w:val="00EA6C1B"/>
    <w:rPr>
      <w:rFonts w:asciiTheme="majorHAnsi" w:eastAsiaTheme="majorEastAsia" w:hAnsiTheme="majorHAnsi" w:cstheme="majorBidi"/>
      <w:b/>
      <w:bCs/>
      <w:color w:val="44546A" w:themeColor="text2"/>
      <w:sz w:val="24"/>
      <w:lang w:val="en-US" w:eastAsia="en-US"/>
    </w:rPr>
  </w:style>
  <w:style w:type="paragraph" w:styleId="ListBullet">
    <w:name w:val="List Bullet"/>
    <w:basedOn w:val="Normal"/>
    <w:uiPriority w:val="1"/>
    <w:unhideWhenUsed/>
    <w:qFormat/>
    <w:pPr>
      <w:numPr>
        <w:numId w:val="1"/>
      </w:numPr>
      <w:spacing w:after="200" w:line="288" w:lineRule="auto"/>
    </w:pPr>
    <w:rPr>
      <w:color w:val="50637D" w:themeColor="text2" w:themeTint="E6"/>
      <w:sz w:val="20"/>
      <w:lang w:val="en-US" w:eastAsia="en-US"/>
    </w:rPr>
  </w:style>
  <w:style w:type="paragraph" w:customStyle="1" w:styleId="A08E5450CC7848C79488677EBE9600B4">
    <w:name w:val="A08E5450CC7848C79488677EBE9600B4"/>
  </w:style>
  <w:style w:type="paragraph" w:customStyle="1" w:styleId="7170E3F8E8774CFAA6FA36A42FA8839E">
    <w:name w:val="7170E3F8E8774CFAA6FA36A42FA8839E"/>
  </w:style>
  <w:style w:type="paragraph" w:customStyle="1" w:styleId="ADADFF13A0C04D37926B061C2CFCE0B8">
    <w:name w:val="ADADFF13A0C04D37926B061C2CFCE0B8"/>
  </w:style>
  <w:style w:type="paragraph" w:customStyle="1" w:styleId="0321636462DE433FAEE594AF865A86A6">
    <w:name w:val="0321636462DE433FAEE594AF865A86A6"/>
  </w:style>
  <w:style w:type="paragraph" w:customStyle="1" w:styleId="CB7402433CF645769378683D80D92A6D">
    <w:name w:val="CB7402433CF645769378683D80D92A6D"/>
  </w:style>
  <w:style w:type="paragraph" w:customStyle="1" w:styleId="86843C1B72B547F295E4FF422BB89CE1">
    <w:name w:val="86843C1B72B547F295E4FF422BB89CE1"/>
  </w:style>
  <w:style w:type="paragraph" w:customStyle="1" w:styleId="03214DEA89864CE6A3F470C4E11BCE99">
    <w:name w:val="03214DEA89864CE6A3F470C4E11BCE99"/>
  </w:style>
  <w:style w:type="paragraph" w:customStyle="1" w:styleId="EFFD28CE0C2842E89DE18B3BD394451A">
    <w:name w:val="EFFD28CE0C2842E89DE18B3BD394451A"/>
  </w:style>
  <w:style w:type="character" w:customStyle="1" w:styleId="Heading1Char">
    <w:name w:val="Heading 1 Char"/>
    <w:basedOn w:val="DefaultParagraphFont"/>
    <w:link w:val="Heading1"/>
    <w:uiPriority w:val="1"/>
    <w:rsid w:val="00EA6C1B"/>
    <w:rPr>
      <w:rFonts w:asciiTheme="majorHAnsi" w:eastAsiaTheme="majorEastAsia" w:hAnsiTheme="majorHAnsi" w:cstheme="majorBidi"/>
      <w:b/>
      <w:bCs/>
      <w:color w:val="2E74B5" w:themeColor="accent1" w:themeShade="BF"/>
      <w:sz w:val="42"/>
      <w:lang w:val="en-US" w:eastAsia="en-US"/>
    </w:rPr>
  </w:style>
  <w:style w:type="paragraph" w:customStyle="1" w:styleId="327F696F93F945B3B103CB7CAFC80EE5">
    <w:name w:val="327F696F93F945B3B103CB7CAFC80EE5"/>
  </w:style>
  <w:style w:type="paragraph" w:customStyle="1" w:styleId="A427589A68A24BB18832E1325B0646CF">
    <w:name w:val="A427589A68A24BB18832E1325B0646CF"/>
  </w:style>
  <w:style w:type="paragraph" w:styleId="Quote">
    <w:name w:val="Quote"/>
    <w:basedOn w:val="Normal"/>
    <w:next w:val="Normal"/>
    <w:link w:val="QuoteChar"/>
    <w:uiPriority w:val="1"/>
    <w:qFormat/>
    <w:pPr>
      <w:pBdr>
        <w:top w:val="single" w:sz="4" w:space="14" w:color="2E74B5" w:themeColor="accent1" w:themeShade="BF"/>
        <w:bottom w:val="single" w:sz="4" w:space="14" w:color="2E74B5" w:themeColor="accent1" w:themeShade="BF"/>
      </w:pBdr>
      <w:spacing w:before="480" w:after="480" w:line="336" w:lineRule="auto"/>
    </w:pPr>
    <w:rPr>
      <w:i/>
      <w:iCs/>
      <w:color w:val="2E74B5" w:themeColor="accent1" w:themeShade="BF"/>
      <w:sz w:val="30"/>
      <w:lang w:val="en-US" w:eastAsia="en-US"/>
    </w:rPr>
  </w:style>
  <w:style w:type="character" w:customStyle="1" w:styleId="QuoteChar">
    <w:name w:val="Quote Char"/>
    <w:basedOn w:val="DefaultParagraphFont"/>
    <w:link w:val="Quote"/>
    <w:uiPriority w:val="1"/>
    <w:rPr>
      <w:i/>
      <w:iCs/>
      <w:color w:val="2E74B5" w:themeColor="accent1" w:themeShade="BF"/>
      <w:sz w:val="30"/>
      <w:lang w:val="en-US" w:eastAsia="en-US"/>
    </w:rPr>
  </w:style>
  <w:style w:type="paragraph" w:customStyle="1" w:styleId="065A89E5B6A1405F891300FDAEBD31FC">
    <w:name w:val="065A89E5B6A1405F891300FDAEBD31FC"/>
  </w:style>
  <w:style w:type="paragraph" w:customStyle="1" w:styleId="2CA08CF26FE249228EC4699DDF7284F5">
    <w:name w:val="2CA08CF26FE249228EC4699DDF7284F5"/>
  </w:style>
  <w:style w:type="paragraph" w:customStyle="1" w:styleId="5874FF443C5643B88C568FF5F39DD452">
    <w:name w:val="5874FF443C5643B88C568FF5F39DD452"/>
    <w:rsid w:val="00EA6C1B"/>
  </w:style>
  <w:style w:type="paragraph" w:customStyle="1" w:styleId="9037CE122E3244B695423B6FD83F4A90">
    <w:name w:val="9037CE122E3244B695423B6FD83F4A90"/>
    <w:rsid w:val="009E7329"/>
  </w:style>
  <w:style w:type="paragraph" w:customStyle="1" w:styleId="25CDCFEA6B774ECA96B817F94DD6FD3E">
    <w:name w:val="25CDCFEA6B774ECA96B817F94DD6FD3E"/>
    <w:rsid w:val="004E4ED0"/>
  </w:style>
  <w:style w:type="paragraph" w:customStyle="1" w:styleId="5817E7A522D74C189D385E60CFF80F8A">
    <w:name w:val="5817E7A522D74C189D385E60CFF80F8A"/>
    <w:rsid w:val="004E4ED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DFA69E81-0C24-4775-962E-38A881F681A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</Template>
  <TotalTime>0</TotalTime>
  <Pages>3</Pages>
  <Words>92</Words>
  <Characters>527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RosehILL SchoOL</Company>
  <LinksUpToDate>false</LinksUpToDate>
  <CharactersWithSpaces>618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h.lynch@rosehill.school.nz</dc:creator>
  <cp:keywords/>
  <dc:description/>
  <cp:lastModifiedBy>Alli Trood</cp:lastModifiedBy>
  <cp:revision>2</cp:revision>
  <cp:lastPrinted>2016-02-03T01:56:00Z</cp:lastPrinted>
  <dcterms:created xsi:type="dcterms:W3CDTF">2016-12-05T22:51:00Z</dcterms:created>
  <dcterms:modified xsi:type="dcterms:W3CDTF">2016-12-05T22:51:00Z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TC029118979991</vt:lpwstr>
  </property>
</Properties>
</file>