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765" w:rsidRDefault="00F7666C" w:rsidP="00F7666C">
      <w:pPr>
        <w:spacing w:after="0"/>
        <w:jc w:val="center"/>
        <w:rPr>
          <w:rFonts w:ascii="Arial Black" w:hAnsi="Arial Black"/>
          <w:b/>
          <w:color w:val="538135" w:themeColor="accent6" w:themeShade="BF"/>
          <w:sz w:val="48"/>
        </w:rPr>
      </w:pPr>
      <w:r>
        <w:rPr>
          <w:rFonts w:ascii="Arial Black" w:hAnsi="Arial Black"/>
          <w:b/>
          <w:color w:val="538135" w:themeColor="accent6" w:themeShade="BF"/>
          <w:sz w:val="48"/>
        </w:rPr>
        <w:t>Order Form</w:t>
      </w:r>
    </w:p>
    <w:p w:rsidR="00F7666C" w:rsidRDefault="00F7666C" w:rsidP="00A177CE">
      <w:pPr>
        <w:spacing w:after="0"/>
        <w:jc w:val="center"/>
        <w:rPr>
          <w:sz w:val="20"/>
        </w:rPr>
      </w:pPr>
      <w:r w:rsidRPr="00F7666C">
        <w:rPr>
          <w:sz w:val="20"/>
        </w:rPr>
        <w:t>This order form is</w:t>
      </w:r>
      <w:r w:rsidR="00A177CE">
        <w:rPr>
          <w:sz w:val="20"/>
        </w:rPr>
        <w:t xml:space="preserve"> only</w:t>
      </w:r>
      <w:r w:rsidRPr="00F7666C">
        <w:rPr>
          <w:sz w:val="20"/>
        </w:rPr>
        <w:t xml:space="preserve"> for payment via BACs or cheque.  If you prefer you can pay using a school credit card </w:t>
      </w:r>
      <w:r w:rsidR="00F80F2C">
        <w:rPr>
          <w:sz w:val="20"/>
        </w:rPr>
        <w:t xml:space="preserve">or school PayPal account </w:t>
      </w:r>
      <w:r w:rsidRPr="00F7666C">
        <w:rPr>
          <w:sz w:val="20"/>
        </w:rPr>
        <w:t xml:space="preserve">at </w:t>
      </w:r>
      <w:hyperlink r:id="rId7" w:history="1">
        <w:r w:rsidRPr="00F7666C">
          <w:rPr>
            <w:b/>
            <w:sz w:val="20"/>
          </w:rPr>
          <w:t>www.nicholawilkin.com</w:t>
        </w:r>
      </w:hyperlink>
      <w:r w:rsidRPr="00F7666C">
        <w:rPr>
          <w:sz w:val="20"/>
        </w:rPr>
        <w:t xml:space="preserve">, in which case </w:t>
      </w:r>
      <w:r w:rsidR="00A177CE">
        <w:rPr>
          <w:sz w:val="20"/>
        </w:rPr>
        <w:t xml:space="preserve">please </w:t>
      </w:r>
      <w:r w:rsidRPr="00F7666C">
        <w:rPr>
          <w:sz w:val="20"/>
        </w:rPr>
        <w:t>do not submit this form.</w:t>
      </w:r>
    </w:p>
    <w:p w:rsidR="00F7666C" w:rsidRPr="00B823C1" w:rsidRDefault="00F7666C" w:rsidP="00F7666C">
      <w:pPr>
        <w:spacing w:after="0"/>
        <w:rPr>
          <w:sz w:val="2"/>
        </w:rPr>
      </w:pPr>
    </w:p>
    <w:p w:rsidR="00F7666C" w:rsidRPr="000202FC" w:rsidRDefault="00F7666C" w:rsidP="00F7666C">
      <w:pPr>
        <w:spacing w:after="0"/>
        <w:rPr>
          <w:b/>
        </w:rPr>
      </w:pPr>
      <w:r w:rsidRPr="000202FC">
        <w:rPr>
          <w:b/>
        </w:rPr>
        <w:t>Your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804"/>
      </w:tblGrid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Your Name: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Job Title: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Email address: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CA45C0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CA45C0" w:rsidRPr="00CA45C0" w:rsidRDefault="00CA45C0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Your telephone number:</w:t>
            </w:r>
          </w:p>
        </w:tc>
        <w:tc>
          <w:tcPr>
            <w:tcW w:w="6804" w:type="dxa"/>
            <w:vAlign w:val="center"/>
          </w:tcPr>
          <w:p w:rsidR="00CA45C0" w:rsidRDefault="00CA45C0" w:rsidP="00F7666C"/>
        </w:tc>
      </w:tr>
    </w:tbl>
    <w:p w:rsidR="00F7666C" w:rsidRDefault="00F7666C" w:rsidP="00F7666C">
      <w:pPr>
        <w:spacing w:after="0"/>
        <w:rPr>
          <w:b/>
        </w:rPr>
      </w:pPr>
    </w:p>
    <w:p w:rsidR="00F7666C" w:rsidRPr="000202FC" w:rsidRDefault="00F7666C" w:rsidP="00F7666C">
      <w:pPr>
        <w:spacing w:after="0"/>
      </w:pPr>
      <w:r w:rsidRPr="000202FC">
        <w:rPr>
          <w:b/>
        </w:rPr>
        <w:t>Recipients details</w:t>
      </w:r>
      <w:r>
        <w:rPr>
          <w:b/>
        </w:rPr>
        <w:t>:</w:t>
      </w:r>
      <w:r w:rsidRPr="000202FC">
        <w:rPr>
          <w:b/>
        </w:rPr>
        <w:t xml:space="preserve"> </w:t>
      </w:r>
      <w:r w:rsidRPr="000202FC">
        <w:t>(if different from above)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804"/>
      </w:tblGrid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321EC0" w:rsidP="00F7666C">
            <w:pPr>
              <w:rPr>
                <w:b/>
                <w:color w:val="FFFFFF" w:themeColor="background1"/>
                <w:sz w:val="18"/>
              </w:rPr>
            </w:pPr>
            <w:r>
              <w:rPr>
                <w:b/>
                <w:color w:val="FFFFFF" w:themeColor="background1"/>
                <w:sz w:val="18"/>
              </w:rPr>
              <w:t>Their</w:t>
            </w:r>
            <w:r w:rsidR="00F7666C" w:rsidRPr="00CA45C0">
              <w:rPr>
                <w:b/>
                <w:color w:val="FFFFFF" w:themeColor="background1"/>
                <w:sz w:val="18"/>
              </w:rPr>
              <w:t xml:space="preserve"> Name: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Job Title: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Email address: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</w:tbl>
    <w:p w:rsidR="00F7666C" w:rsidRDefault="00F7666C" w:rsidP="00F7666C">
      <w:pPr>
        <w:spacing w:after="0"/>
        <w:jc w:val="center"/>
      </w:pPr>
    </w:p>
    <w:p w:rsidR="00F7666C" w:rsidRPr="000202FC" w:rsidRDefault="00F7666C" w:rsidP="00F7666C">
      <w:pPr>
        <w:spacing w:after="0"/>
        <w:jc w:val="center"/>
        <w:rPr>
          <w:b/>
          <w:color w:val="FF0000"/>
        </w:rPr>
      </w:pPr>
      <w:r w:rsidRPr="000202FC">
        <w:rPr>
          <w:b/>
          <w:color w:val="FF0000"/>
        </w:rPr>
        <w:t xml:space="preserve">Please note, the units and invoice will be sent via email so if you do not include your email address we cannot process </w:t>
      </w:r>
      <w:r w:rsidR="00446321">
        <w:rPr>
          <w:b/>
          <w:color w:val="FF0000"/>
        </w:rPr>
        <w:t>your</w:t>
      </w:r>
      <w:r w:rsidRPr="000202FC">
        <w:rPr>
          <w:b/>
          <w:color w:val="FF0000"/>
        </w:rPr>
        <w:t xml:space="preserve"> order.</w:t>
      </w:r>
    </w:p>
    <w:p w:rsidR="00F7666C" w:rsidRPr="00F7666C" w:rsidRDefault="00F7666C" w:rsidP="00F7666C">
      <w:pPr>
        <w:spacing w:after="0"/>
        <w:rPr>
          <w:b/>
        </w:rPr>
      </w:pPr>
      <w:r w:rsidRPr="00F7666C">
        <w:rPr>
          <w:b/>
        </w:rPr>
        <w:t>School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804"/>
      </w:tblGrid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School Name: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School address: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School Postcode:</w:t>
            </w:r>
          </w:p>
        </w:tc>
        <w:tc>
          <w:tcPr>
            <w:tcW w:w="6804" w:type="dxa"/>
            <w:vAlign w:val="center"/>
          </w:tcPr>
          <w:p w:rsidR="00F7666C" w:rsidRDefault="00F7666C" w:rsidP="00F7666C"/>
        </w:tc>
      </w:tr>
      <w:tr w:rsidR="00F7666C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rFonts w:ascii="Arial" w:hAnsi="Arial" w:cs="Arial"/>
                <w:b/>
                <w:color w:val="FFFFFF" w:themeColor="background1"/>
                <w:sz w:val="18"/>
                <w:szCs w:val="20"/>
              </w:rPr>
            </w:pPr>
            <w:r w:rsidRPr="00A86578">
              <w:rPr>
                <w:b/>
                <w:color w:val="FFFFFF" w:themeColor="background1"/>
                <w:sz w:val="18"/>
              </w:rPr>
              <w:t>Finance telephone</w:t>
            </w:r>
            <w:r w:rsidR="00CA45C0" w:rsidRPr="00A86578">
              <w:rPr>
                <w:b/>
                <w:color w:val="FFFFFF" w:themeColor="background1"/>
                <w:sz w:val="18"/>
              </w:rPr>
              <w:t xml:space="preserve"> number</w:t>
            </w:r>
            <w:r w:rsidRPr="00A86578">
              <w:rPr>
                <w:b/>
                <w:color w:val="FFFFFF" w:themeColor="background1"/>
                <w:sz w:val="18"/>
              </w:rPr>
              <w:t>:</w:t>
            </w:r>
          </w:p>
        </w:tc>
        <w:tc>
          <w:tcPr>
            <w:tcW w:w="6804" w:type="dxa"/>
            <w:vAlign w:val="center"/>
          </w:tcPr>
          <w:p w:rsidR="00F7666C" w:rsidRPr="00B1534D" w:rsidRDefault="00F7666C" w:rsidP="00F766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666C" w:rsidRDefault="00F7666C" w:rsidP="00F7666C">
      <w:pPr>
        <w:spacing w:after="0"/>
      </w:pPr>
    </w:p>
    <w:p w:rsidR="00F7666C" w:rsidRPr="00F7666C" w:rsidRDefault="00F7666C" w:rsidP="00F7666C">
      <w:pPr>
        <w:spacing w:after="0"/>
        <w:rPr>
          <w:b/>
        </w:rPr>
      </w:pPr>
      <w:r w:rsidRPr="00F7666C">
        <w:rPr>
          <w:b/>
        </w:rPr>
        <w:t>Order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268"/>
        <w:gridCol w:w="2268"/>
      </w:tblGrid>
      <w:tr w:rsidR="00446321" w:rsidTr="00446321">
        <w:trPr>
          <w:trHeight w:val="340"/>
        </w:trPr>
        <w:tc>
          <w:tcPr>
            <w:tcW w:w="2689" w:type="dxa"/>
            <w:shd w:val="clear" w:color="auto" w:fill="385623" w:themeFill="accent6" w:themeFillShade="80"/>
            <w:vAlign w:val="center"/>
          </w:tcPr>
          <w:p w:rsidR="00446321" w:rsidRPr="00F7666C" w:rsidRDefault="00446321" w:rsidP="00F7666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A45C0">
              <w:rPr>
                <w:b/>
                <w:color w:val="FFFFFF" w:themeColor="background1"/>
                <w:sz w:val="18"/>
              </w:rPr>
              <w:t>Purchase Order Number:</w:t>
            </w:r>
          </w:p>
        </w:tc>
        <w:tc>
          <w:tcPr>
            <w:tcW w:w="2268" w:type="dxa"/>
            <w:vAlign w:val="center"/>
          </w:tcPr>
          <w:p w:rsidR="00446321" w:rsidRPr="00B1534D" w:rsidRDefault="00446321" w:rsidP="00F766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385623" w:themeFill="accent6" w:themeFillShade="80"/>
            <w:vAlign w:val="center"/>
          </w:tcPr>
          <w:p w:rsidR="00446321" w:rsidRPr="00CA45C0" w:rsidRDefault="00446321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Date of the order:</w:t>
            </w:r>
          </w:p>
        </w:tc>
        <w:tc>
          <w:tcPr>
            <w:tcW w:w="2268" w:type="dxa"/>
            <w:vAlign w:val="center"/>
          </w:tcPr>
          <w:p w:rsidR="00446321" w:rsidRPr="00B1534D" w:rsidRDefault="00446321" w:rsidP="00F766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666C" w:rsidRDefault="00F7666C" w:rsidP="00F7666C">
      <w:pPr>
        <w:spacing w:after="0"/>
      </w:pPr>
    </w:p>
    <w:p w:rsidR="00F7666C" w:rsidRPr="00F7666C" w:rsidRDefault="00F7666C" w:rsidP="00F7666C">
      <w:pPr>
        <w:spacing w:after="0"/>
        <w:rPr>
          <w:b/>
        </w:rPr>
      </w:pPr>
      <w:r w:rsidRPr="00F7666C">
        <w:rPr>
          <w:b/>
        </w:rPr>
        <w:t>I would like to order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985"/>
      </w:tblGrid>
      <w:tr w:rsidR="00F7666C" w:rsidRPr="00CA45C0" w:rsidTr="00446321">
        <w:trPr>
          <w:trHeight w:val="340"/>
        </w:trPr>
        <w:tc>
          <w:tcPr>
            <w:tcW w:w="7508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Description</w:t>
            </w:r>
          </w:p>
        </w:tc>
        <w:tc>
          <w:tcPr>
            <w:tcW w:w="1985" w:type="dxa"/>
            <w:shd w:val="clear" w:color="auto" w:fill="385623" w:themeFill="accent6" w:themeFillShade="80"/>
            <w:vAlign w:val="center"/>
          </w:tcPr>
          <w:p w:rsidR="00F7666C" w:rsidRPr="00CA45C0" w:rsidRDefault="00F7666C" w:rsidP="00F7666C">
            <w:pPr>
              <w:rPr>
                <w:b/>
                <w:color w:val="FFFFFF" w:themeColor="background1"/>
                <w:sz w:val="18"/>
              </w:rPr>
            </w:pPr>
            <w:r w:rsidRPr="00CA45C0">
              <w:rPr>
                <w:b/>
                <w:color w:val="FFFFFF" w:themeColor="background1"/>
                <w:sz w:val="18"/>
              </w:rPr>
              <w:t>Price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vAlign w:val="center"/>
          </w:tcPr>
          <w:p w:rsidR="00F7666C" w:rsidRDefault="00F7666C" w:rsidP="00F7666C"/>
        </w:tc>
        <w:tc>
          <w:tcPr>
            <w:tcW w:w="1985" w:type="dxa"/>
            <w:vAlign w:val="center"/>
          </w:tcPr>
          <w:p w:rsidR="00F7666C" w:rsidRDefault="00F7666C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vAlign w:val="center"/>
          </w:tcPr>
          <w:p w:rsidR="00F7666C" w:rsidRDefault="00F7666C" w:rsidP="00F7666C"/>
        </w:tc>
        <w:tc>
          <w:tcPr>
            <w:tcW w:w="1985" w:type="dxa"/>
            <w:vAlign w:val="center"/>
          </w:tcPr>
          <w:p w:rsidR="00F7666C" w:rsidRDefault="00F7666C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vAlign w:val="center"/>
          </w:tcPr>
          <w:p w:rsidR="00F7666C" w:rsidRDefault="00F7666C" w:rsidP="00F7666C"/>
        </w:tc>
        <w:tc>
          <w:tcPr>
            <w:tcW w:w="1985" w:type="dxa"/>
            <w:vAlign w:val="center"/>
          </w:tcPr>
          <w:p w:rsidR="00F7666C" w:rsidRDefault="00F7666C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vAlign w:val="center"/>
          </w:tcPr>
          <w:p w:rsidR="00F7666C" w:rsidRDefault="00F7666C" w:rsidP="00F7666C"/>
        </w:tc>
        <w:tc>
          <w:tcPr>
            <w:tcW w:w="1985" w:type="dxa"/>
            <w:vAlign w:val="center"/>
          </w:tcPr>
          <w:p w:rsidR="00F7666C" w:rsidRDefault="00F7666C" w:rsidP="00F7666C">
            <w:r>
              <w:t>£</w:t>
            </w:r>
          </w:p>
        </w:tc>
      </w:tr>
      <w:tr w:rsidR="00446321" w:rsidTr="00446321">
        <w:trPr>
          <w:trHeight w:val="340"/>
        </w:trPr>
        <w:tc>
          <w:tcPr>
            <w:tcW w:w="7508" w:type="dxa"/>
            <w:vAlign w:val="center"/>
          </w:tcPr>
          <w:p w:rsidR="00446321" w:rsidRDefault="00446321" w:rsidP="00F7666C"/>
        </w:tc>
        <w:tc>
          <w:tcPr>
            <w:tcW w:w="1985" w:type="dxa"/>
            <w:vAlign w:val="center"/>
          </w:tcPr>
          <w:p w:rsidR="00446321" w:rsidRDefault="00446321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vAlign w:val="center"/>
          </w:tcPr>
          <w:p w:rsidR="00F7666C" w:rsidRDefault="00F7666C" w:rsidP="00F7666C"/>
        </w:tc>
        <w:tc>
          <w:tcPr>
            <w:tcW w:w="1985" w:type="dxa"/>
            <w:vAlign w:val="center"/>
          </w:tcPr>
          <w:p w:rsidR="00F7666C" w:rsidRDefault="00F7666C" w:rsidP="00F7666C">
            <w:r>
              <w:t>£</w:t>
            </w:r>
          </w:p>
        </w:tc>
      </w:tr>
      <w:tr w:rsidR="00446321" w:rsidTr="00446321">
        <w:trPr>
          <w:trHeight w:val="340"/>
        </w:trPr>
        <w:tc>
          <w:tcPr>
            <w:tcW w:w="7508" w:type="dxa"/>
            <w:vAlign w:val="center"/>
          </w:tcPr>
          <w:p w:rsidR="00446321" w:rsidRDefault="00446321" w:rsidP="00F7666C"/>
        </w:tc>
        <w:tc>
          <w:tcPr>
            <w:tcW w:w="1985" w:type="dxa"/>
            <w:vAlign w:val="center"/>
          </w:tcPr>
          <w:p w:rsidR="00446321" w:rsidRDefault="00446321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tcBorders>
              <w:bottom w:val="single" w:sz="4" w:space="0" w:color="auto"/>
            </w:tcBorders>
            <w:vAlign w:val="center"/>
          </w:tcPr>
          <w:p w:rsidR="00F7666C" w:rsidRDefault="00F7666C" w:rsidP="00F7666C"/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7666C" w:rsidRDefault="00F7666C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tcBorders>
              <w:bottom w:val="single" w:sz="4" w:space="0" w:color="auto"/>
            </w:tcBorders>
            <w:vAlign w:val="center"/>
          </w:tcPr>
          <w:p w:rsidR="00F7666C" w:rsidRDefault="00F7666C" w:rsidP="00F7666C"/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7666C" w:rsidRDefault="00F7666C" w:rsidP="00F7666C">
            <w:r>
              <w:t>£</w:t>
            </w:r>
          </w:p>
        </w:tc>
      </w:tr>
      <w:tr w:rsidR="00F7666C" w:rsidTr="00446321">
        <w:trPr>
          <w:trHeight w:val="340"/>
        </w:trPr>
        <w:tc>
          <w:tcPr>
            <w:tcW w:w="7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66C" w:rsidRPr="00F7666C" w:rsidRDefault="00CA45C0" w:rsidP="00F7666C">
            <w:pPr>
              <w:jc w:val="right"/>
              <w:rPr>
                <w:b/>
              </w:rPr>
            </w:pPr>
            <w:r w:rsidRPr="00CA45C0">
              <w:rPr>
                <w:b/>
                <w:sz w:val="20"/>
              </w:rPr>
              <w:t>Total p</w:t>
            </w:r>
            <w:r w:rsidR="00F7666C" w:rsidRPr="00CA45C0">
              <w:rPr>
                <w:b/>
                <w:sz w:val="20"/>
              </w:rPr>
              <w:t>rice: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666C" w:rsidRDefault="00F7666C" w:rsidP="00F7666C">
            <w:r>
              <w:t>£</w:t>
            </w:r>
          </w:p>
        </w:tc>
      </w:tr>
    </w:tbl>
    <w:p w:rsidR="00CA45C0" w:rsidRDefault="00CA45C0" w:rsidP="00F7666C">
      <w:pPr>
        <w:spacing w:after="0"/>
        <w:rPr>
          <w:b/>
          <w:sz w:val="16"/>
        </w:rPr>
      </w:pPr>
    </w:p>
    <w:p w:rsidR="00F7666C" w:rsidRDefault="00F7666C" w:rsidP="00F7666C">
      <w:pPr>
        <w:spacing w:after="0"/>
        <w:rPr>
          <w:sz w:val="16"/>
        </w:rPr>
      </w:pPr>
      <w:r w:rsidRPr="00CA45C0">
        <w:rPr>
          <w:b/>
          <w:sz w:val="16"/>
        </w:rPr>
        <w:t>Payment terms:</w:t>
      </w:r>
      <w:r w:rsidRPr="00CA45C0">
        <w:rPr>
          <w:b/>
          <w:sz w:val="16"/>
        </w:rPr>
        <w:br/>
      </w:r>
      <w:r w:rsidRPr="00CA45C0">
        <w:rPr>
          <w:sz w:val="16"/>
        </w:rPr>
        <w:t xml:space="preserve">Cheques made payable to “Nichola Wilkin Ltd.” should be sent </w:t>
      </w:r>
      <w:r w:rsidR="00CA45C0" w:rsidRPr="00CA45C0">
        <w:rPr>
          <w:sz w:val="16"/>
        </w:rPr>
        <w:t>the address shown below</w:t>
      </w:r>
      <w:r w:rsidRPr="00CA45C0">
        <w:rPr>
          <w:sz w:val="16"/>
        </w:rPr>
        <w:t>.  BACS payments also accepted</w:t>
      </w:r>
      <w:r w:rsidR="00CA45C0" w:rsidRPr="00CA45C0">
        <w:rPr>
          <w:sz w:val="16"/>
        </w:rPr>
        <w:t xml:space="preserve"> and </w:t>
      </w:r>
      <w:r w:rsidR="00CA45C0">
        <w:rPr>
          <w:sz w:val="16"/>
        </w:rPr>
        <w:t xml:space="preserve">our bank </w:t>
      </w:r>
      <w:r w:rsidR="00CA45C0" w:rsidRPr="00CA45C0">
        <w:rPr>
          <w:sz w:val="16"/>
        </w:rPr>
        <w:t xml:space="preserve">details will be displayed on the invoice </w:t>
      </w:r>
      <w:r w:rsidR="00A177CE">
        <w:rPr>
          <w:sz w:val="16"/>
        </w:rPr>
        <w:t>sent</w:t>
      </w:r>
      <w:r w:rsidR="00CA45C0" w:rsidRPr="00CA45C0">
        <w:rPr>
          <w:sz w:val="16"/>
        </w:rPr>
        <w:t xml:space="preserve"> when we receive your order.</w:t>
      </w:r>
      <w:r w:rsidRPr="00CA45C0">
        <w:rPr>
          <w:sz w:val="16"/>
        </w:rPr>
        <w:t xml:space="preserve">  </w:t>
      </w:r>
      <w:r w:rsidR="00CA45C0" w:rsidRPr="00CA45C0">
        <w:rPr>
          <w:sz w:val="16"/>
        </w:rPr>
        <w:t>All payments should be made within 30 days of the date of the invoice</w:t>
      </w:r>
      <w:r w:rsidR="00CA45C0">
        <w:rPr>
          <w:sz w:val="16"/>
        </w:rPr>
        <w:t xml:space="preserve"> to avoid a late payment charge</w:t>
      </w:r>
      <w:r w:rsidR="00CA45C0" w:rsidRPr="00CA45C0">
        <w:rPr>
          <w:sz w:val="16"/>
        </w:rPr>
        <w:t>. We are a small company and are below the VAT threshold so you will not be charged VAT on this transaction.</w:t>
      </w:r>
    </w:p>
    <w:p w:rsidR="00B823C1" w:rsidRDefault="00B823C1" w:rsidP="00F7666C">
      <w:pPr>
        <w:spacing w:after="0"/>
        <w:rPr>
          <w:b/>
          <w:sz w:val="16"/>
        </w:rPr>
      </w:pPr>
    </w:p>
    <w:p w:rsidR="00B823C1" w:rsidRDefault="00B823C1" w:rsidP="00F7666C">
      <w:pPr>
        <w:spacing w:after="0"/>
        <w:rPr>
          <w:sz w:val="16"/>
        </w:rPr>
      </w:pPr>
      <w:r w:rsidRPr="00B823C1">
        <w:rPr>
          <w:b/>
          <w:sz w:val="16"/>
        </w:rPr>
        <w:t>Terms and Conditions:</w:t>
      </w:r>
      <w:r>
        <w:rPr>
          <w:sz w:val="16"/>
        </w:rPr>
        <w:t xml:space="preserve"> </w:t>
      </w:r>
    </w:p>
    <w:p w:rsidR="00B823C1" w:rsidRPr="00B823C1" w:rsidRDefault="00B823C1" w:rsidP="00F7666C">
      <w:pPr>
        <w:spacing w:after="0"/>
        <w:rPr>
          <w:b/>
          <w:sz w:val="16"/>
        </w:rPr>
      </w:pPr>
      <w:r>
        <w:rPr>
          <w:sz w:val="16"/>
        </w:rPr>
        <w:t xml:space="preserve">To read our Terms and Conditions for using our resources please refer to our website </w:t>
      </w:r>
      <w:hyperlink r:id="rId8" w:history="1">
        <w:r w:rsidRPr="00EF3049">
          <w:rPr>
            <w:rStyle w:val="Hyperlink"/>
            <w:b/>
            <w:sz w:val="16"/>
          </w:rPr>
          <w:t>https://www.nicholawilkin.com/terms</w:t>
        </w:r>
      </w:hyperlink>
      <w:r>
        <w:rPr>
          <w:b/>
          <w:sz w:val="16"/>
        </w:rPr>
        <w:t xml:space="preserve"> </w:t>
      </w:r>
      <w:bookmarkStart w:id="0" w:name="_GoBack"/>
      <w:bookmarkEnd w:id="0"/>
    </w:p>
    <w:sectPr w:rsidR="00B823C1" w:rsidRPr="00B823C1" w:rsidSect="00EE2577">
      <w:headerReference w:type="default" r:id="rId9"/>
      <w:footerReference w:type="default" r:id="rId10"/>
      <w:pgSz w:w="11906" w:h="16838"/>
      <w:pgMar w:top="284" w:right="1440" w:bottom="1440" w:left="85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3C1" w:rsidRDefault="00E973C1" w:rsidP="00482BFD">
      <w:pPr>
        <w:spacing w:after="0" w:line="240" w:lineRule="auto"/>
      </w:pPr>
      <w:r>
        <w:separator/>
      </w:r>
    </w:p>
  </w:endnote>
  <w:endnote w:type="continuationSeparator" w:id="0">
    <w:p w:rsidR="00E973C1" w:rsidRDefault="00E973C1" w:rsidP="0048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BFD" w:rsidRDefault="00482BFD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6"/>
      <w:gridCol w:w="7019"/>
    </w:tblGrid>
    <w:tr w:rsidR="00EE2577" w:rsidTr="00076762">
      <w:trPr>
        <w:trHeight w:val="854"/>
      </w:trPr>
      <w:tc>
        <w:tcPr>
          <w:tcW w:w="2586" w:type="dxa"/>
          <w:vAlign w:val="center"/>
        </w:tcPr>
        <w:p w:rsidR="00EE2577" w:rsidRDefault="00EE2577" w:rsidP="00EE2577">
          <w:pPr>
            <w:jc w:val="center"/>
            <w:rPr>
              <w:rFonts w:ascii="Arial" w:hAnsi="Arial" w:cs="Arial"/>
              <w:b/>
              <w:color w:val="244C94"/>
              <w:sz w:val="24"/>
            </w:rPr>
          </w:pPr>
          <w:r>
            <w:rPr>
              <w:noProof/>
              <w:lang w:eastAsia="en-GB"/>
            </w:rPr>
            <w:drawing>
              <wp:inline distT="0" distB="0" distL="0" distR="0" wp14:anchorId="1070FB66" wp14:editId="59693C04">
                <wp:extent cx="1247775" cy="537017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942" cy="540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19" w:type="dxa"/>
          <w:vAlign w:val="center"/>
        </w:tcPr>
        <w:p w:rsidR="00EE2577" w:rsidRDefault="00EE2577" w:rsidP="00EE2577">
          <w:pPr>
            <w:jc w:val="center"/>
            <w:rPr>
              <w:rFonts w:ascii="Arial" w:hAnsi="Arial" w:cs="Arial"/>
              <w:b/>
              <w:color w:val="244C94"/>
              <w:sz w:val="24"/>
            </w:rPr>
          </w:pPr>
          <w:r w:rsidRPr="00EE2577">
            <w:rPr>
              <w:rFonts w:ascii="Arial" w:hAnsi="Arial" w:cs="Arial"/>
              <w:b/>
              <w:color w:val="385623" w:themeColor="accent6" w:themeShade="80"/>
              <w:sz w:val="20"/>
            </w:rPr>
            <w:t xml:space="preserve">Completed orders can be posted to Nichola Wilkin Ltd. 24 Crow Hill Lane, Great Cambourne, Cambridgeshire, CB23 5AW, UK or emailed to </w:t>
          </w:r>
          <w:hyperlink r:id="rId2" w:history="1">
            <w:r w:rsidRPr="00EE2577">
              <w:rPr>
                <w:rStyle w:val="Hyperlink"/>
                <w:rFonts w:ascii="Arial" w:hAnsi="Arial" w:cs="Arial"/>
                <w:b/>
                <w:sz w:val="20"/>
              </w:rPr>
              <w:t>admin@nicholawilkin.com</w:t>
            </w:r>
          </w:hyperlink>
        </w:p>
      </w:tc>
    </w:tr>
  </w:tbl>
  <w:p w:rsidR="00EE2577" w:rsidRPr="00EE2577" w:rsidRDefault="00EE2577" w:rsidP="00EE2577">
    <w:pPr>
      <w:spacing w:after="0"/>
      <w:rPr>
        <w:rFonts w:ascii="Arial" w:hAnsi="Arial" w:cs="Arial"/>
        <w:b/>
        <w:color w:val="244C94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3C1" w:rsidRDefault="00E973C1" w:rsidP="00482BFD">
      <w:pPr>
        <w:spacing w:after="0" w:line="240" w:lineRule="auto"/>
      </w:pPr>
      <w:r>
        <w:separator/>
      </w:r>
    </w:p>
  </w:footnote>
  <w:footnote w:type="continuationSeparator" w:id="0">
    <w:p w:rsidR="00E973C1" w:rsidRDefault="00E973C1" w:rsidP="0048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BFD" w:rsidRDefault="00482BF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A463B65" wp14:editId="236179B2">
          <wp:simplePos x="0" y="0"/>
          <wp:positionH relativeFrom="rightMargin">
            <wp:align>left</wp:align>
          </wp:positionH>
          <wp:positionV relativeFrom="paragraph">
            <wp:posOffset>-628319</wp:posOffset>
          </wp:positionV>
          <wp:extent cx="836930" cy="3249555"/>
          <wp:effectExtent l="0" t="0" r="1270" b="825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3" r="24398"/>
                  <a:stretch/>
                </pic:blipFill>
                <pic:spPr>
                  <a:xfrm>
                    <a:off x="0" y="0"/>
                    <a:ext cx="836930" cy="3249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82BF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E62FBE" wp14:editId="11C26916">
              <wp:simplePos x="0" y="0"/>
              <wp:positionH relativeFrom="page">
                <wp:posOffset>6646241</wp:posOffset>
              </wp:positionH>
              <wp:positionV relativeFrom="paragraph">
                <wp:posOffset>2514600</wp:posOffset>
              </wp:positionV>
              <wp:extent cx="837234" cy="7935402"/>
              <wp:effectExtent l="0" t="0" r="1270" b="8890"/>
              <wp:wrapNone/>
              <wp:docPr id="14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7234" cy="7935402"/>
                        <a:chOff x="0" y="0"/>
                        <a:chExt cx="1211284" cy="68580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43" r="24398"/>
                        <a:stretch/>
                      </pic:blipFill>
                      <pic:spPr>
                        <a:xfrm>
                          <a:off x="0" y="4049486"/>
                          <a:ext cx="1211284" cy="28085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43" r="24398"/>
                        <a:stretch/>
                      </pic:blipFill>
                      <pic:spPr>
                        <a:xfrm>
                          <a:off x="0" y="1240972"/>
                          <a:ext cx="1211284" cy="28085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43" t="55814" r="24398"/>
                        <a:stretch/>
                      </pic:blipFill>
                      <pic:spPr>
                        <a:xfrm>
                          <a:off x="0" y="0"/>
                          <a:ext cx="1211284" cy="1240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88F91F" id="Group 13" o:spid="_x0000_s1026" style="position:absolute;margin-left:523.35pt;margin-top:198pt;width:65.9pt;height:624.85pt;z-index:251663360;mso-position-horizontal-relative:page;mso-width-relative:margin;mso-height-relative:margin" coordsize="12112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40494;width:12112;height:2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">
                <v:imagedata r:id="rId2" o:title="" cropleft="16674f" cropright="15989f"/>
                <v:path arrowok="t"/>
              </v:shape>
              <v:shape id="Picture 3" o:spid="_x0000_s1028" type="#_x0000_t75" style="position:absolute;top:12409;width:12112;height:2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">
                <v:imagedata r:id="rId2" o:title="" cropleft="16674f" cropright="15989f"/>
                <v:path arrowok="t"/>
              </v:shape>
              <v:shape id="Picture 4" o:spid="_x0000_s1029" type="#_x0000_t75" style="position:absolute;width:12112;height:1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">
                <v:imagedata r:id="rId2" o:title="" croptop="36578f" cropleft="16674f" cropright="15989f"/>
                <v:path arrowok="t"/>
              </v:shape>
              <w10:wrap anchorx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4CB50842" wp14:editId="580ABD1E">
          <wp:simplePos x="0" y="0"/>
          <wp:positionH relativeFrom="rightMargin">
            <wp:posOffset>0</wp:posOffset>
          </wp:positionH>
          <wp:positionV relativeFrom="paragraph">
            <wp:posOffset>2653996</wp:posOffset>
          </wp:positionV>
          <wp:extent cx="836930" cy="3249555"/>
          <wp:effectExtent l="0" t="0" r="127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3" r="24398"/>
                  <a:stretch/>
                </pic:blipFill>
                <pic:spPr>
                  <a:xfrm>
                    <a:off x="0" y="0"/>
                    <a:ext cx="836930" cy="3249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55C0"/>
    <w:multiLevelType w:val="hybridMultilevel"/>
    <w:tmpl w:val="FF9EF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66C"/>
    <w:rsid w:val="001209C2"/>
    <w:rsid w:val="00151E69"/>
    <w:rsid w:val="002C06A7"/>
    <w:rsid w:val="00321EC0"/>
    <w:rsid w:val="00446321"/>
    <w:rsid w:val="00482BFD"/>
    <w:rsid w:val="004F746C"/>
    <w:rsid w:val="0066370C"/>
    <w:rsid w:val="00733E6C"/>
    <w:rsid w:val="00785DF3"/>
    <w:rsid w:val="007C4434"/>
    <w:rsid w:val="00852255"/>
    <w:rsid w:val="00A177CE"/>
    <w:rsid w:val="00A65CA6"/>
    <w:rsid w:val="00A86578"/>
    <w:rsid w:val="00A955DC"/>
    <w:rsid w:val="00B823C1"/>
    <w:rsid w:val="00C72C01"/>
    <w:rsid w:val="00CA45C0"/>
    <w:rsid w:val="00E159D2"/>
    <w:rsid w:val="00E973C1"/>
    <w:rsid w:val="00EE2577"/>
    <w:rsid w:val="00F7666C"/>
    <w:rsid w:val="00F8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C42AD"/>
  <w15:chartTrackingRefBased/>
  <w15:docId w15:val="{AEF6D7B2-FCA4-4623-BBA4-524C1D14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BFD"/>
  </w:style>
  <w:style w:type="paragraph" w:styleId="Footer">
    <w:name w:val="footer"/>
    <w:basedOn w:val="Normal"/>
    <w:link w:val="FooterChar"/>
    <w:uiPriority w:val="99"/>
    <w:unhideWhenUsed/>
    <w:rsid w:val="0048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BFD"/>
  </w:style>
  <w:style w:type="paragraph" w:styleId="NormalWeb">
    <w:name w:val="Normal (Web)"/>
    <w:basedOn w:val="Normal"/>
    <w:uiPriority w:val="99"/>
    <w:unhideWhenUsed/>
    <w:rsid w:val="00482B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43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65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5CA6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6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cholawilkin.com/term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icholawilki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nicholawilkin.com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hola\Documents\Custom%20Office%20Templates\Homewo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Homework.dotx</Template>
  <TotalTime>3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Wilkin</dc:creator>
  <cp:keywords/>
  <dc:description/>
  <cp:lastModifiedBy>Nichola Wilkin</cp:lastModifiedBy>
  <cp:revision>3</cp:revision>
  <cp:lastPrinted>2017-02-06T11:23:00Z</cp:lastPrinted>
  <dcterms:created xsi:type="dcterms:W3CDTF">2017-03-15T17:11:00Z</dcterms:created>
  <dcterms:modified xsi:type="dcterms:W3CDTF">2017-04-28T14:35:00Z</dcterms:modified>
</cp:coreProperties>
</file>