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-10156"/>
        <w:tblW w:w="15607" w:type="dxa"/>
        <w:tblLook w:val="0000" w:firstRow="0" w:lastRow="0" w:firstColumn="0" w:lastColumn="0" w:noHBand="0" w:noVBand="0"/>
      </w:tblPr>
      <w:tblGrid>
        <w:gridCol w:w="5075"/>
        <w:gridCol w:w="5173"/>
        <w:gridCol w:w="253"/>
        <w:gridCol w:w="5106"/>
      </w:tblGrid>
      <w:tr w:rsidR="00540872" w:rsidRPr="006F0CC2" w:rsidTr="00287D6D">
        <w:trPr>
          <w:trHeight w:val="3281"/>
        </w:trPr>
        <w:tc>
          <w:tcPr>
            <w:tcW w:w="5075" w:type="dxa"/>
          </w:tcPr>
          <w:p w:rsidR="0084446C" w:rsidRPr="00287D6D" w:rsidRDefault="00540872" w:rsidP="00540872">
            <w:pPr>
              <w:ind w:firstLine="709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П</w:t>
            </w:r>
            <w:r w:rsidRPr="00540872">
              <w:rPr>
                <w:rFonts w:ascii="Times New Roman" w:hAnsi="Times New Roman"/>
                <w:i/>
                <w:sz w:val="28"/>
              </w:rPr>
              <w:t>равильное дыхание является базой для развития правильной речи, а так же предотвращает ряд отклонений в соматической сфере, улучшает общее самочувствие и эмоциональное состояние ребенка. Интерес детей поддерживается игровой формой их проведения, а так же использованием наглядного материал</w:t>
            </w:r>
            <w:r>
              <w:rPr>
                <w:rFonts w:ascii="Times New Roman" w:hAnsi="Times New Roman"/>
                <w:i/>
                <w:sz w:val="28"/>
              </w:rPr>
              <w:t>а.</w:t>
            </w:r>
          </w:p>
        </w:tc>
        <w:tc>
          <w:tcPr>
            <w:tcW w:w="5426" w:type="dxa"/>
            <w:gridSpan w:val="2"/>
          </w:tcPr>
          <w:p w:rsidR="00A94905" w:rsidRPr="00A94905" w:rsidRDefault="00A94905" w:rsidP="00A94905">
            <w:pPr>
              <w:jc w:val="center"/>
              <w:rPr>
                <w:rFonts w:ascii="Times New Roman" w:hAnsi="Times New Roman"/>
                <w:b/>
              </w:rPr>
            </w:pPr>
            <w:r w:rsidRPr="00A94905">
              <w:rPr>
                <w:rFonts w:ascii="Times New Roman" w:hAnsi="Times New Roman"/>
                <w:b/>
              </w:rPr>
              <w:t>Список использованных источников</w:t>
            </w:r>
          </w:p>
          <w:p w:rsidR="00A94905" w:rsidRPr="00A94905" w:rsidRDefault="00A94905" w:rsidP="00A94905">
            <w:pPr>
              <w:ind w:firstLine="567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9C64B5" w:rsidRPr="00A94905" w:rsidRDefault="00F436E9" w:rsidP="00A94905">
            <w:pPr>
              <w:numPr>
                <w:ilvl w:val="0"/>
                <w:numId w:val="11"/>
              </w:numPr>
              <w:ind w:left="0" w:firstLine="567"/>
              <w:jc w:val="center"/>
              <w:rPr>
                <w:rFonts w:ascii="Times New Roman" w:hAnsi="Times New Roman"/>
                <w:bCs/>
              </w:rPr>
            </w:pPr>
            <w:r w:rsidRPr="00A94905">
              <w:rPr>
                <w:rFonts w:ascii="Times New Roman" w:hAnsi="Times New Roman"/>
                <w:bCs/>
              </w:rPr>
              <w:t xml:space="preserve">Филичева Т.Б., </w:t>
            </w:r>
            <w:proofErr w:type="spellStart"/>
            <w:r w:rsidRPr="00A94905">
              <w:rPr>
                <w:rFonts w:ascii="Times New Roman" w:hAnsi="Times New Roman"/>
                <w:bCs/>
              </w:rPr>
              <w:t>Чевелева</w:t>
            </w:r>
            <w:proofErr w:type="spellEnd"/>
            <w:r w:rsidRPr="00A94905">
              <w:rPr>
                <w:rFonts w:ascii="Times New Roman" w:hAnsi="Times New Roman"/>
                <w:bCs/>
              </w:rPr>
              <w:t xml:space="preserve"> Н.А., Чиркина Г.В. Основы логопедии</w:t>
            </w:r>
            <w:r w:rsidR="00A94905" w:rsidRPr="00A94905">
              <w:rPr>
                <w:rFonts w:ascii="Times New Roman" w:hAnsi="Times New Roman"/>
                <w:bCs/>
              </w:rPr>
              <w:t>. М.: Просвещение, 1989.</w:t>
            </w:r>
          </w:p>
          <w:p w:rsidR="0084446C" w:rsidRPr="006F0CC2" w:rsidRDefault="0084446C" w:rsidP="0084446C">
            <w:pPr>
              <w:rPr>
                <w:rFonts w:ascii="Times New Roman" w:hAnsi="Times New Roman"/>
                <w:sz w:val="28"/>
              </w:rPr>
            </w:pPr>
          </w:p>
        </w:tc>
        <w:bookmarkStart w:id="0" w:name="_GoBack"/>
        <w:bookmarkEnd w:id="0"/>
        <w:tc>
          <w:tcPr>
            <w:tcW w:w="5106" w:type="dxa"/>
          </w:tcPr>
          <w:p w:rsidR="0084446C" w:rsidRDefault="007B5A03" w:rsidP="008444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 260" o:spid="_x0000_s1033" type="#_x0000_t202" alt="" style="width:223.1pt;height:37.9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 strokeweight="0" insetpen="t">
                  <o:lock v:ext="edit" shapetype="t"/>
                  <v:textbox style="mso-fit-shape-to-text:t" inset="2.85pt,2.85pt,2.85pt,2.85pt">
                    <w:txbxContent>
                      <w:p w:rsidR="0087721D" w:rsidRPr="0087721D" w:rsidRDefault="0087721D" w:rsidP="00540872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 w:rsidRPr="0087721D">
                          <w:rPr>
                            <w:rFonts w:ascii="Times New Roman" w:hAnsi="Times New Roman"/>
                            <w:sz w:val="28"/>
                          </w:rPr>
                          <w:t>МБДОУ «Детский сад №</w:t>
                        </w:r>
                        <w:r w:rsidR="00F9435E"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 w:rsidRPr="0087721D">
                          <w:rPr>
                            <w:rFonts w:ascii="Times New Roman" w:hAnsi="Times New Roman"/>
                            <w:sz w:val="28"/>
                          </w:rPr>
                          <w:t>7</w:t>
                        </w:r>
                      </w:p>
                      <w:p w:rsidR="0087721D" w:rsidRPr="0087721D" w:rsidRDefault="0087721D" w:rsidP="00287D6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 w:rsidRPr="0087721D"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«</w:t>
                        </w:r>
                        <w:r w:rsidRPr="0087721D">
                          <w:rPr>
                            <w:rFonts w:ascii="Times New Roman" w:hAnsi="Times New Roman"/>
                            <w:sz w:val="28"/>
                          </w:rPr>
                          <w:t>Золотая рыбка»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540872" w:rsidRPr="006F0CC2" w:rsidRDefault="00540872" w:rsidP="00540872">
            <w:pPr>
              <w:rPr>
                <w:rFonts w:ascii="Times New Roman" w:hAnsi="Times New Roman"/>
                <w:sz w:val="28"/>
              </w:rPr>
            </w:pPr>
          </w:p>
        </w:tc>
      </w:tr>
      <w:tr w:rsidR="00540872" w:rsidRPr="006F0CC2" w:rsidTr="00287D6D">
        <w:trPr>
          <w:trHeight w:val="3539"/>
        </w:trPr>
        <w:tc>
          <w:tcPr>
            <w:tcW w:w="5075" w:type="dxa"/>
            <w:vMerge w:val="restart"/>
          </w:tcPr>
          <w:p w:rsidR="00540872" w:rsidRPr="006F0CC2" w:rsidRDefault="00540872" w:rsidP="0040564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850168" cy="2862120"/>
                  <wp:effectExtent l="0" t="0" r="7620" b="0"/>
                  <wp:docPr id="27" name="Рисунок 27" descr="D:\1КАТЯ-ЛОГОПЕД!!!\Логопед\Золотая рыбка № 7\2019-2020 УЧЕБНЫЙ ГОД\Методический совет\Снимок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КАТЯ-ЛОГОПЕД!!!\Логопед\Золотая рыбка № 7\2019-2020 УЧЕБНЫЙ ГОД\Методический совет\Снимок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04" cy="287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  <w:gridSpan w:val="2"/>
          </w:tcPr>
          <w:p w:rsidR="00540872" w:rsidRPr="006F0CC2" w:rsidRDefault="00540872" w:rsidP="00A77D5B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106" w:type="dxa"/>
          </w:tcPr>
          <w:p w:rsidR="00540872" w:rsidRPr="006F0CC2" w:rsidRDefault="007B5A03" w:rsidP="008444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 id="Надпись 262" o:spid="_x0000_s1032" type="#_x0000_t202" alt="" style="width:232.5pt;height:145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 strokeweight="0" insetpen="t">
                  <o:lock v:ext="edit" shapetype="t"/>
                  <v:textbox inset="2.85pt,2.85pt,2.85pt,2.85pt">
                    <w:txbxContent>
                      <w:p w:rsidR="00540872" w:rsidRPr="00540872" w:rsidRDefault="00E63F9F" w:rsidP="00540872">
                        <w:pPr>
                          <w:pStyle w:val="1"/>
                          <w:jc w:val="center"/>
                          <w:rPr>
                            <w:color w:val="00B0F0"/>
                            <w:spacing w:val="0"/>
                            <w:lang w:bidi="ru-RU"/>
                          </w:rPr>
                        </w:pPr>
                        <w:r>
                          <w:rPr>
                            <w:color w:val="00B0F0"/>
                            <w:spacing w:val="0"/>
                            <w:lang w:bidi="ru-RU"/>
                          </w:rPr>
                          <w:t>Дыхательная гимнастика для формирования правильного звукопроизношения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40872" w:rsidRPr="006F0CC2" w:rsidTr="00A77D5B">
        <w:trPr>
          <w:trHeight w:val="1836"/>
        </w:trPr>
        <w:tc>
          <w:tcPr>
            <w:tcW w:w="5075" w:type="dxa"/>
            <w:vMerge/>
          </w:tcPr>
          <w:p w:rsidR="00540872" w:rsidRPr="006F0CC2" w:rsidRDefault="00540872" w:rsidP="00287D6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173" w:type="dxa"/>
          </w:tcPr>
          <w:p w:rsidR="00540872" w:rsidRPr="006F0CC2" w:rsidRDefault="007B5A03" w:rsidP="00754DA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 id="Надпись 263" o:spid="_x0000_s1031" type="#_x0000_t202" alt="" style="width:244.55pt;height:138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 strokeweight="0" insetpen="t">
                  <o:lock v:ext="edit" shapetype="t"/>
                  <v:textbox style="mso-fit-shape-to-text:t" inset="2.85pt,2.85pt,2.85pt,2.85pt">
                    <w:txbxContent>
                      <w:p w:rsidR="00540872" w:rsidRDefault="00540872" w:rsidP="00754DA3">
                        <w:pPr>
                          <w:pStyle w:val="7"/>
                          <w:jc w:val="center"/>
                          <w:rPr>
                            <w:sz w:val="24"/>
                            <w:lang w:bidi="ru-RU"/>
                          </w:rPr>
                        </w:pPr>
                      </w:p>
                      <w:p w:rsidR="00540872" w:rsidRDefault="00540872" w:rsidP="00754DA3">
                        <w:pPr>
                          <w:pStyle w:val="7"/>
                          <w:jc w:val="center"/>
                          <w:rPr>
                            <w:sz w:val="24"/>
                            <w:lang w:bidi="ru-RU"/>
                          </w:rPr>
                        </w:pPr>
                      </w:p>
                      <w:p w:rsidR="00540872" w:rsidRDefault="00540872" w:rsidP="00754DA3">
                        <w:pPr>
                          <w:pStyle w:val="7"/>
                          <w:jc w:val="center"/>
                          <w:rPr>
                            <w:sz w:val="24"/>
                            <w:lang w:bidi="ru-RU"/>
                          </w:rPr>
                        </w:pPr>
                      </w:p>
                      <w:p w:rsidR="00540872" w:rsidRDefault="00540872" w:rsidP="00754DA3">
                        <w:pPr>
                          <w:pStyle w:val="7"/>
                          <w:jc w:val="center"/>
                          <w:rPr>
                            <w:sz w:val="24"/>
                            <w:lang w:bidi="ru-RU"/>
                          </w:rPr>
                        </w:pPr>
                      </w:p>
                      <w:p w:rsidR="00540872" w:rsidRDefault="00540872" w:rsidP="00754DA3">
                        <w:pPr>
                          <w:pStyle w:val="7"/>
                          <w:jc w:val="center"/>
                          <w:rPr>
                            <w:sz w:val="24"/>
                            <w:lang w:bidi="ru-RU"/>
                          </w:rPr>
                        </w:pPr>
                      </w:p>
                      <w:p w:rsidR="00540872" w:rsidRPr="00540872" w:rsidRDefault="00540872" w:rsidP="00754DA3">
                        <w:pPr>
                          <w:pStyle w:val="7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</w:pP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  <w:t>г. Тамбов</w:t>
                        </w:r>
                      </w:p>
                      <w:p w:rsidR="00540872" w:rsidRPr="00540872" w:rsidRDefault="00540872" w:rsidP="00754DA3">
                        <w:pPr>
                          <w:pStyle w:val="7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</w:pP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  <w:t>ул. Рабочая, д. 32</w:t>
                        </w:r>
                      </w:p>
                      <w:p w:rsidR="00540872" w:rsidRPr="00540872" w:rsidRDefault="00540872" w:rsidP="00754DA3">
                        <w:pPr>
                          <w:pStyle w:val="7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</w:pP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  <w:t>тел.  53-62-37</w:t>
                        </w:r>
                      </w:p>
                      <w:p w:rsidR="00540872" w:rsidRPr="00540872" w:rsidRDefault="00540872" w:rsidP="00754DA3">
                        <w:pPr>
                          <w:pStyle w:val="7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</w:pP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  <w:t>е-</w:t>
                        </w: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val="en-US" w:bidi="ru-RU"/>
                          </w:rPr>
                          <w:t>mail</w:t>
                        </w: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  <w:t>:</w:t>
                        </w: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kern w:val="0"/>
                            <w:sz w:val="32"/>
                            <w:szCs w:val="23"/>
                            <w:shd w:val="clear" w:color="auto" w:fill="FCFCFC"/>
                          </w:rPr>
                          <w:t xml:space="preserve"> </w:t>
                        </w:r>
                        <w:r w:rsidRPr="0054087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  <w:lang w:bidi="ru-RU"/>
                          </w:rPr>
                          <w:t>detskiisadv7goldfish@mail.ru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53" w:type="dxa"/>
          </w:tcPr>
          <w:p w:rsidR="00540872" w:rsidRPr="006F0CC2" w:rsidRDefault="00540872" w:rsidP="00754DA3">
            <w:pPr>
              <w:ind w:left="-896" w:firstLine="312"/>
              <w:rPr>
                <w:rFonts w:ascii="Times New Roman" w:hAnsi="Times New Roman"/>
                <w:sz w:val="28"/>
              </w:rPr>
            </w:pPr>
          </w:p>
        </w:tc>
        <w:tc>
          <w:tcPr>
            <w:tcW w:w="5106" w:type="dxa"/>
          </w:tcPr>
          <w:p w:rsidR="00540872" w:rsidRPr="006F0CC2" w:rsidRDefault="007B5A03" w:rsidP="008444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 id="Надпись 257" o:spid="_x0000_s1030" type="#_x0000_t202" alt="" style="width:168.4pt;height:21.5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fillcolor="black" stroked="f" strokeweight="0" insetpen="t">
                  <o:lock v:ext="edit" shapetype="t"/>
                  <v:textbox style="mso-fit-shape-to-text:t" inset="2.85pt,2.85pt,2.85pt,2.85pt">
                    <w:txbxContent>
                      <w:p w:rsidR="00540872" w:rsidRPr="0001784B" w:rsidRDefault="00540872" w:rsidP="0084446C">
                        <w:pPr>
                          <w:pStyle w:val="2"/>
                          <w:rPr>
                            <w:b/>
                          </w:rPr>
                        </w:pPr>
                        <w:r w:rsidRPr="0001784B">
                          <w:rPr>
                            <w:b/>
                            <w:lang w:bidi="ru-RU"/>
                          </w:rPr>
                          <w:t>Название компании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 id="Надпись 255" o:spid="_x0000_s1029" type="#_x0000_t202" alt="" style="width:243.95pt;height:140.2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fillcolor="black" stroked="f" strokeweight="0" insetpen="t">
                  <o:lock v:ext="edit" shapetype="t"/>
                  <v:textbox inset="2.85pt,2.85pt,2.85pt,2.85pt">
                    <w:txbxContent>
                      <w:p w:rsidR="0054087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</w:p>
                      <w:p w:rsidR="0054087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</w:p>
                      <w:p w:rsidR="00540872" w:rsidRPr="006F0CC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  <w:r w:rsidRPr="006F0CC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  <w:t>Подготовила</w:t>
                        </w:r>
                      </w:p>
                      <w:p w:rsidR="00540872" w:rsidRPr="006F0CC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  <w:r w:rsidRPr="006F0CC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  <w:t>Учитель-логопед</w:t>
                        </w:r>
                      </w:p>
                      <w:p w:rsidR="00540872" w:rsidRPr="006F0CC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  <w:r w:rsidRPr="006F0CC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  <w:t xml:space="preserve">МБДОУ «Детский сад №7 </w:t>
                        </w:r>
                      </w:p>
                      <w:p w:rsidR="00540872" w:rsidRPr="006F0CC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  <w:r w:rsidRPr="006F0CC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  <w:t>«Золотая рыбка»</w:t>
                        </w:r>
                      </w:p>
                      <w:p w:rsidR="00540872" w:rsidRPr="006F0CC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  <w:r w:rsidRPr="006F0CC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  <w:t>Абросимова Е.А.</w:t>
                        </w:r>
                      </w:p>
                      <w:p w:rsidR="00540872" w:rsidRPr="006F0CC2" w:rsidRDefault="00540872" w:rsidP="006F0CC2">
                        <w:pPr>
                          <w:pStyle w:val="7"/>
                          <w:ind w:left="624" w:hanging="624"/>
                          <w:jc w:val="center"/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</w:pPr>
                        <w:r w:rsidRPr="006F0CC2">
                          <w:rPr>
                            <w:rFonts w:ascii="Times New Roman" w:hAnsi="Times New Roman" w:cs="Times New Roman"/>
                            <w:color w:val="00B0F0"/>
                            <w:sz w:val="28"/>
                          </w:rPr>
                          <w:t>Тамбов 2019г.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0D54B6" w:rsidRPr="006F0CC2" w:rsidRDefault="00EA34E4" w:rsidP="002A7968">
      <w:pPr>
        <w:rPr>
          <w:rFonts w:ascii="Times New Roman" w:hAnsi="Times New Roman"/>
          <w:sz w:val="28"/>
        </w:rPr>
      </w:pPr>
      <w:r w:rsidRPr="006F0CC2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-689334</wp:posOffset>
            </wp:positionH>
            <wp:positionV relativeFrom="page">
              <wp:posOffset>-90302</wp:posOffset>
            </wp:positionV>
            <wp:extent cx="10706100" cy="7777480"/>
            <wp:effectExtent l="0" t="0" r="0" b="0"/>
            <wp:wrapNone/>
            <wp:docPr id="33" name="Рисунок 33" descr="Абстрактный графический объект оформления вытянутыми фигурами зеленого, серого и синего ц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sules-design---Templates-brochure-outsid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D6F" w:rsidRPr="006F0CC2">
        <w:rPr>
          <w:rFonts w:ascii="Times New Roman" w:hAnsi="Times New Roman"/>
          <w:sz w:val="28"/>
          <w:lang w:bidi="ru-RU"/>
        </w:rPr>
        <w:br w:type="page"/>
      </w:r>
    </w:p>
    <w:tbl>
      <w:tblPr>
        <w:tblStyle w:val="af"/>
        <w:tblpPr w:leftFromText="180" w:rightFromText="180" w:vertAnchor="page" w:horzAnchor="margin" w:tblpXSpec="center" w:tblpY="277"/>
        <w:tblW w:w="526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1"/>
        <w:gridCol w:w="5480"/>
        <w:gridCol w:w="5477"/>
      </w:tblGrid>
      <w:tr w:rsidR="0084446C" w:rsidRPr="006F0CC2" w:rsidTr="00EE428F">
        <w:trPr>
          <w:trHeight w:val="10999"/>
        </w:trPr>
        <w:tc>
          <w:tcPr>
            <w:tcW w:w="1605" w:type="pct"/>
          </w:tcPr>
          <w:p w:rsidR="00A12997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lastRenderedPageBreak/>
              <w:t>Правильное дыхание важно для развития речи, так как - это энергетическая база для речевой системы. Дыхание влияет на звукопроизношение, артикуляцию и развитие голоса.</w:t>
            </w:r>
          </w:p>
          <w:p w:rsidR="00657AAB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b/>
                <w:i/>
              </w:rPr>
              <w:t>Цель:</w:t>
            </w:r>
            <w:r w:rsidRPr="00E4061A">
              <w:rPr>
                <w:rFonts w:ascii="Times New Roman" w:hAnsi="Times New Roman"/>
                <w:i/>
              </w:rPr>
              <w:t xml:space="preserve"> развитие глубокого вдоха и длительного выдоха; выработка у детей умения правильно дышать в процессе речи</w:t>
            </w:r>
            <w:r w:rsidR="009603EB" w:rsidRPr="00E4061A">
              <w:rPr>
                <w:rFonts w:ascii="Times New Roman" w:hAnsi="Times New Roman"/>
                <w:i/>
              </w:rPr>
              <w:t>.</w:t>
            </w:r>
          </w:p>
          <w:p w:rsidR="00A12997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b/>
                <w:i/>
              </w:rPr>
            </w:pPr>
            <w:r w:rsidRPr="00E4061A">
              <w:rPr>
                <w:rFonts w:ascii="Times New Roman" w:hAnsi="Times New Roman"/>
                <w:b/>
                <w:i/>
              </w:rPr>
              <w:t>Задачами работы по развитию речевого дыхания являются:</w:t>
            </w:r>
          </w:p>
          <w:p w:rsidR="00A12997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t>1)формирование навыков правильного речевого дыхания;</w:t>
            </w:r>
          </w:p>
          <w:p w:rsidR="00A12997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t>2)укрепление мышц лица и грудной клетки;</w:t>
            </w:r>
          </w:p>
          <w:p w:rsidR="00A12997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t>3)улучшение функции внешнего (носового) дыхания;</w:t>
            </w:r>
          </w:p>
          <w:p w:rsidR="00A12997" w:rsidRPr="00E4061A" w:rsidRDefault="00A12997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t>4)развитие фонационного (озвученного) выдоха; и т.д.</w:t>
            </w:r>
          </w:p>
          <w:p w:rsidR="0084446C" w:rsidRPr="00EE428F" w:rsidRDefault="007B5A03" w:rsidP="00EE428F">
            <w:pPr>
              <w:ind w:left="144"/>
              <w:jc w:val="center"/>
              <w:rPr>
                <w:rFonts w:ascii="Times New Roman" w:hAnsi="Times New Roman"/>
                <w:i/>
                <w:color w:val="00B0F0"/>
              </w:rPr>
            </w:pPr>
            <w:r>
              <w:rPr>
                <w:noProof/>
              </w:rPr>
              <w:pict w14:anchorId="20D262F4">
                <v:rect id="Заголовок 1" o:spid="_x0000_s1028" style="position:absolute;left:0;text-align:left;margin-left:-5.25pt;margin-top:19.1pt;width:171.35pt;height:219.7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" filled="f" stroked="f">
                  <o:lock v:ext="edit" grouping="t"/>
                </v:rect>
              </w:pict>
            </w:r>
            <w:r w:rsidR="00A77D5B" w:rsidRPr="00EE428F">
              <w:rPr>
                <w:rFonts w:ascii="Times New Roman" w:hAnsi="Times New Roman"/>
                <w:i/>
                <w:color w:val="00B0F0"/>
              </w:rPr>
              <w:t>«</w:t>
            </w:r>
            <w:r w:rsidR="009603EB" w:rsidRPr="00EE428F">
              <w:rPr>
                <w:rFonts w:ascii="Times New Roman" w:hAnsi="Times New Roman"/>
                <w:i/>
                <w:color w:val="00B0F0"/>
              </w:rPr>
              <w:t>Снежинки</w:t>
            </w:r>
            <w:r w:rsidR="00A77D5B" w:rsidRPr="00EE428F">
              <w:rPr>
                <w:rFonts w:ascii="Times New Roman" w:hAnsi="Times New Roman"/>
                <w:i/>
                <w:color w:val="00B0F0"/>
              </w:rPr>
              <w:t>»</w:t>
            </w:r>
            <w:r w:rsidR="009603EB" w:rsidRPr="00EE428F">
              <w:rPr>
                <w:rFonts w:ascii="Times New Roman" w:hAnsi="Times New Roman"/>
                <w:i/>
                <w:color w:val="00B0F0"/>
              </w:rPr>
              <w:t xml:space="preserve"> </w:t>
            </w:r>
          </w:p>
          <w:p w:rsidR="009603EB" w:rsidRPr="00E4061A" w:rsidRDefault="00386315" w:rsidP="00EE428F">
            <w:pPr>
              <w:ind w:firstLine="709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t xml:space="preserve">Инструкция: </w:t>
            </w:r>
            <w:r w:rsidR="009603EB" w:rsidRPr="00E4061A">
              <w:rPr>
                <w:rFonts w:ascii="Times New Roman" w:hAnsi="Times New Roman"/>
                <w:i/>
              </w:rPr>
              <w:t>Положить широкий передний край языка на нижнюю губу и, как бы произнося длительно звук [ф], сдуть снежинку с ладони. «Улыбнись. Покажи зубы. Приоткрой рот. Положи широкий язык на нижнюю губу. Сдуй снежинку с ладони». Нижняя губа не должна натягиваться на зубы.</w:t>
            </w:r>
            <w:r w:rsidR="00287D6D" w:rsidRPr="00287D6D">
              <w:rPr>
                <w:rFonts w:ascii="Times New Roman" w:hAnsi="Times New Roman"/>
                <w:sz w:val="28"/>
              </w:rPr>
              <w:t xml:space="preserve"> </w:t>
            </w:r>
            <w:r w:rsidR="00287D6D" w:rsidRPr="00287D6D">
              <w:rPr>
                <w:rFonts w:ascii="Times New Roman" w:hAnsi="Times New Roman"/>
                <w:i/>
              </w:rPr>
              <w:t>Следить, чтобы щеки не надувались</w:t>
            </w:r>
            <w:r w:rsidR="00287D6D">
              <w:rPr>
                <w:rFonts w:ascii="Times New Roman" w:hAnsi="Times New Roman"/>
                <w:i/>
              </w:rPr>
              <w:t>!</w:t>
            </w:r>
          </w:p>
          <w:p w:rsidR="009603EB" w:rsidRDefault="009603EB" w:rsidP="00EE428F">
            <w:pPr>
              <w:ind w:left="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24987" cy="1584696"/>
                  <wp:effectExtent l="0" t="0" r="8890" b="0"/>
                  <wp:docPr id="17" name="Рисунок 17" descr="D:\1КАТЯ-ЛОГОПЕД!!!\Логопед\Золотая рыбка № 7\2019-2020 УЧЕБНЫЙ ГОД\Методический совет\Снимок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КАТЯ-ЛОГОПЕД!!!\Логопед\Золотая рыбка № 7\2019-2020 УЧЕБНЫЙ ГОД\Методический совет\Снимок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29" cy="158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3EB" w:rsidRPr="006F0CC2" w:rsidRDefault="009603EB" w:rsidP="00EE428F">
            <w:pPr>
              <w:ind w:left="144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698" w:type="pct"/>
          </w:tcPr>
          <w:p w:rsidR="0084446C" w:rsidRPr="00A77D5B" w:rsidRDefault="007B5A03" w:rsidP="00EE428F">
            <w:pPr>
              <w:ind w:left="144"/>
              <w:jc w:val="center"/>
              <w:rPr>
                <w:rFonts w:ascii="Times New Roman" w:hAnsi="Times New Roman"/>
                <w:i/>
                <w:color w:val="00B0F0"/>
              </w:rPr>
            </w:pPr>
            <w:r>
              <w:rPr>
                <w:noProof/>
              </w:rPr>
              <w:pict w14:anchorId="28E02DC1">
                <v:rect id="_x0000_s1027" style="position:absolute;left:0;text-align:left;margin-left:67.15pt;margin-top:190.8pt;width:206.85pt;height:280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" filled="f" stroked="f">
                  <o:lock v:ext="edit" grouping="t"/>
                </v:rect>
              </w:pict>
            </w:r>
            <w:r w:rsidR="00A77D5B" w:rsidRPr="00A77D5B">
              <w:rPr>
                <w:rFonts w:ascii="Times New Roman" w:hAnsi="Times New Roman"/>
                <w:i/>
                <w:color w:val="00B0F0"/>
              </w:rPr>
              <w:t>«</w:t>
            </w:r>
            <w:r w:rsidR="00EE428F">
              <w:rPr>
                <w:rFonts w:ascii="Times New Roman" w:hAnsi="Times New Roman"/>
                <w:i/>
                <w:color w:val="00B0F0"/>
              </w:rPr>
              <w:t>Язычки</w:t>
            </w:r>
            <w:r w:rsidR="009603EB" w:rsidRPr="00A77D5B">
              <w:rPr>
                <w:rFonts w:ascii="Times New Roman" w:hAnsi="Times New Roman"/>
                <w:i/>
                <w:color w:val="00B0F0"/>
              </w:rPr>
              <w:t>-</w:t>
            </w:r>
            <w:proofErr w:type="spellStart"/>
            <w:r w:rsidR="009603EB" w:rsidRPr="00A77D5B">
              <w:rPr>
                <w:rFonts w:ascii="Times New Roman" w:hAnsi="Times New Roman"/>
                <w:i/>
                <w:color w:val="00B0F0"/>
              </w:rPr>
              <w:t>дуделки</w:t>
            </w:r>
            <w:proofErr w:type="spellEnd"/>
            <w:r w:rsidR="00A77D5B" w:rsidRPr="00A77D5B">
              <w:rPr>
                <w:rFonts w:ascii="Times New Roman" w:hAnsi="Times New Roman"/>
                <w:i/>
                <w:color w:val="00B0F0"/>
              </w:rPr>
              <w:t>»</w:t>
            </w:r>
          </w:p>
          <w:p w:rsidR="00A77D5B" w:rsidRPr="00E4061A" w:rsidRDefault="009603EB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E4061A">
              <w:rPr>
                <w:rFonts w:ascii="Times New Roman" w:hAnsi="Times New Roman"/>
                <w:i/>
              </w:rPr>
              <w:t>Инструкция:</w:t>
            </w:r>
            <w:r w:rsidR="00A77D5B" w:rsidRPr="00E4061A">
              <w:rPr>
                <w:rFonts w:ascii="Times New Roman" w:hAnsi="Times New Roman"/>
                <w:i/>
              </w:rPr>
              <w:t xml:space="preserve"> «Держи «</w:t>
            </w:r>
            <w:proofErr w:type="spellStart"/>
            <w:r w:rsidR="00A77D5B" w:rsidRPr="00E4061A">
              <w:rPr>
                <w:rFonts w:ascii="Times New Roman" w:hAnsi="Times New Roman"/>
                <w:i/>
              </w:rPr>
              <w:t>дуделку</w:t>
            </w:r>
            <w:proofErr w:type="spellEnd"/>
            <w:r w:rsidR="00A77D5B" w:rsidRPr="00E4061A">
              <w:rPr>
                <w:rFonts w:ascii="Times New Roman" w:hAnsi="Times New Roman"/>
                <w:i/>
              </w:rPr>
              <w:t>» перед губами. Приоткрой рот. Вытяни губы трубочкой. Легко подуй в «</w:t>
            </w:r>
            <w:proofErr w:type="spellStart"/>
            <w:r w:rsidR="00A77D5B" w:rsidRPr="00E4061A">
              <w:rPr>
                <w:rFonts w:ascii="Times New Roman" w:hAnsi="Times New Roman"/>
                <w:i/>
              </w:rPr>
              <w:t>дуделку</w:t>
            </w:r>
            <w:proofErr w:type="spellEnd"/>
            <w:r w:rsidR="00A77D5B" w:rsidRPr="00E4061A">
              <w:rPr>
                <w:rFonts w:ascii="Times New Roman" w:hAnsi="Times New Roman"/>
                <w:i/>
              </w:rPr>
              <w:t>». Смотри, как красиво ленточка-язычок отлетает от твоих губ».</w:t>
            </w:r>
            <w:r w:rsidR="00287D6D" w:rsidRPr="00287D6D">
              <w:rPr>
                <w:rFonts w:ascii="Times New Roman" w:hAnsi="Times New Roman"/>
                <w:sz w:val="28"/>
              </w:rPr>
              <w:t xml:space="preserve"> </w:t>
            </w:r>
            <w:r w:rsidR="00287D6D" w:rsidRPr="00287D6D">
              <w:rPr>
                <w:rFonts w:ascii="Times New Roman" w:hAnsi="Times New Roman"/>
                <w:i/>
              </w:rPr>
              <w:t>Следить, чтобы щеки не надувались</w:t>
            </w:r>
            <w:r w:rsidR="00287D6D">
              <w:rPr>
                <w:rFonts w:ascii="Times New Roman" w:hAnsi="Times New Roman"/>
                <w:i/>
              </w:rPr>
              <w:t>!</w:t>
            </w:r>
          </w:p>
          <w:p w:rsidR="009603EB" w:rsidRDefault="009603EB" w:rsidP="00EE428F">
            <w:pPr>
              <w:ind w:left="144"/>
              <w:jc w:val="center"/>
              <w:rPr>
                <w:rFonts w:ascii="Times New Roman" w:hAnsi="Times New Roman"/>
              </w:rPr>
            </w:pPr>
          </w:p>
          <w:p w:rsidR="00A77D5B" w:rsidRDefault="009603EB" w:rsidP="00287D6D">
            <w:pPr>
              <w:ind w:left="14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99653" cy="1546117"/>
                  <wp:effectExtent l="0" t="0" r="0" b="0"/>
                  <wp:docPr id="18" name="Рисунок 18" descr="D:\1КАТЯ-ЛОГОПЕД!!!\Логопед\Золотая рыбка № 7\2019-2020 УЧЕБНЫЙ ГОД\Методический совет\Сним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КАТЯ-ЛОГОПЕД!!!\Логопед\Золотая рыбка № 7\2019-2020 УЧЕБНЫЙ ГОД\Методический совет\Снимок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06" cy="15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61A" w:rsidRDefault="00A77D5B" w:rsidP="00EE428F">
            <w:pPr>
              <w:ind w:left="144"/>
              <w:jc w:val="center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«</w:t>
            </w:r>
            <w:proofErr w:type="spellStart"/>
            <w:r w:rsidRPr="00A77D5B">
              <w:rPr>
                <w:rFonts w:ascii="Times New Roman" w:hAnsi="Times New Roman"/>
                <w:i/>
                <w:color w:val="00B0F0"/>
              </w:rPr>
              <w:t>Аэробол</w:t>
            </w:r>
            <w:proofErr w:type="spellEnd"/>
            <w:r>
              <w:rPr>
                <w:rFonts w:ascii="Times New Roman" w:hAnsi="Times New Roman"/>
                <w:i/>
                <w:color w:val="00B0F0"/>
              </w:rPr>
              <w:t>»</w:t>
            </w:r>
          </w:p>
          <w:p w:rsidR="00A77D5B" w:rsidRPr="00A77D5B" w:rsidRDefault="00A77D5B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386315">
              <w:rPr>
                <w:rFonts w:ascii="Times New Roman" w:hAnsi="Times New Roman"/>
                <w:bCs/>
                <w:i/>
              </w:rPr>
              <w:t>Аэробол</w:t>
            </w:r>
            <w:proofErr w:type="spellEnd"/>
            <w:r w:rsidRPr="00386315">
              <w:rPr>
                <w:rFonts w:ascii="Times New Roman" w:hAnsi="Times New Roman"/>
                <w:i/>
              </w:rPr>
              <w:t> </w:t>
            </w:r>
            <w:r w:rsidRPr="00A77D5B">
              <w:rPr>
                <w:rFonts w:ascii="Times New Roman" w:hAnsi="Times New Roman"/>
                <w:i/>
              </w:rPr>
              <w:t>выполнен из дерева и абсолютно не токсичен.</w:t>
            </w:r>
          </w:p>
          <w:p w:rsidR="00A77D5B" w:rsidRPr="00A77D5B" w:rsidRDefault="00EE428F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386315">
              <w:rPr>
                <w:rFonts w:ascii="Times New Roman" w:hAnsi="Times New Roman"/>
                <w:bCs/>
                <w:i/>
              </w:rPr>
              <w:t>Инструкци</w:t>
            </w:r>
            <w:proofErr w:type="spellEnd"/>
            <w:r w:rsidRPr="00386315">
              <w:rPr>
                <w:rFonts w:ascii="Times New Roman" w:hAnsi="Times New Roman"/>
                <w:bCs/>
                <w:i/>
              </w:rPr>
              <w:t>:</w:t>
            </w:r>
            <w:r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="00A77D5B" w:rsidRPr="00A77D5B">
              <w:rPr>
                <w:rFonts w:ascii="Times New Roman" w:hAnsi="Times New Roman"/>
                <w:i/>
              </w:rPr>
              <w:t>Перед применением тщательно протрите </w:t>
            </w:r>
            <w:proofErr w:type="spellStart"/>
            <w:r w:rsidR="00A77D5B" w:rsidRPr="00386315">
              <w:rPr>
                <w:rFonts w:ascii="Times New Roman" w:hAnsi="Times New Roman"/>
                <w:bCs/>
                <w:i/>
              </w:rPr>
              <w:t>аэробол</w:t>
            </w:r>
            <w:proofErr w:type="spellEnd"/>
            <w:r w:rsidR="00A77D5B" w:rsidRPr="00386315">
              <w:rPr>
                <w:rFonts w:ascii="Times New Roman" w:hAnsi="Times New Roman"/>
                <w:i/>
              </w:rPr>
              <w:t>.</w:t>
            </w:r>
            <w:r w:rsidR="0004733C">
              <w:rPr>
                <w:rFonts w:ascii="Times New Roman" w:hAnsi="Times New Roman"/>
                <w:i/>
              </w:rPr>
              <w:t xml:space="preserve"> Исключительно индивидуален.</w:t>
            </w:r>
          </w:p>
          <w:p w:rsidR="00A77D5B" w:rsidRPr="00A77D5B" w:rsidRDefault="00A77D5B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A77D5B">
              <w:rPr>
                <w:rFonts w:ascii="Times New Roman" w:hAnsi="Times New Roman"/>
                <w:i/>
              </w:rPr>
              <w:t>Положите шарик в отверстие </w:t>
            </w:r>
            <w:proofErr w:type="spellStart"/>
            <w:r w:rsidRPr="00386315">
              <w:rPr>
                <w:rFonts w:ascii="Times New Roman" w:hAnsi="Times New Roman"/>
                <w:bCs/>
                <w:i/>
              </w:rPr>
              <w:t>аэробола</w:t>
            </w:r>
            <w:proofErr w:type="spellEnd"/>
            <w:r w:rsidRPr="00A77D5B">
              <w:rPr>
                <w:rFonts w:ascii="Times New Roman" w:hAnsi="Times New Roman"/>
                <w:i/>
              </w:rPr>
              <w:t> и плавно дуйте в один конец трубочки так, чтобы шарик парил в воздухе.</w:t>
            </w:r>
            <w:r w:rsidR="00287D6D" w:rsidRPr="00287D6D">
              <w:rPr>
                <w:rFonts w:ascii="Times New Roman" w:hAnsi="Times New Roman"/>
                <w:sz w:val="28"/>
              </w:rPr>
              <w:t xml:space="preserve"> </w:t>
            </w:r>
            <w:r w:rsidR="00287D6D" w:rsidRPr="00287D6D">
              <w:rPr>
                <w:rFonts w:ascii="Times New Roman" w:hAnsi="Times New Roman"/>
                <w:i/>
              </w:rPr>
              <w:t>Следить, чтобы щеки не надувались</w:t>
            </w:r>
            <w:r w:rsidR="00287D6D">
              <w:rPr>
                <w:rFonts w:ascii="Times New Roman" w:hAnsi="Times New Roman"/>
                <w:i/>
              </w:rPr>
              <w:t>!</w:t>
            </w:r>
          </w:p>
          <w:p w:rsidR="00A77D5B" w:rsidRPr="00A77D5B" w:rsidRDefault="00A77D5B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A77D5B">
              <w:rPr>
                <w:rFonts w:ascii="Times New Roman" w:hAnsi="Times New Roman"/>
                <w:i/>
              </w:rPr>
              <w:t>Для развития речевого дыхания тренируйтесь ежедневно и увеличивайте интенсивность занятий.</w:t>
            </w:r>
          </w:p>
          <w:p w:rsidR="00A77D5B" w:rsidRPr="00A77D5B" w:rsidRDefault="00A77D5B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A77D5B">
              <w:rPr>
                <w:rFonts w:ascii="Times New Roman" w:hAnsi="Times New Roman"/>
                <w:i/>
              </w:rPr>
              <w:t>Аэробол</w:t>
            </w:r>
            <w:proofErr w:type="spellEnd"/>
            <w:r w:rsidRPr="00A77D5B">
              <w:rPr>
                <w:rFonts w:ascii="Times New Roman" w:hAnsi="Times New Roman"/>
                <w:i/>
              </w:rPr>
              <w:t xml:space="preserve"> подходит для детей от трех лет.</w:t>
            </w:r>
          </w:p>
          <w:p w:rsidR="00A77D5B" w:rsidRPr="006F0CC2" w:rsidRDefault="00EE428F" w:rsidP="00EE428F">
            <w:pPr>
              <w:ind w:left="14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88931" cy="2102173"/>
                  <wp:effectExtent l="0" t="0" r="1905" b="0"/>
                  <wp:docPr id="19" name="Рисунок 19" descr="D:\1КАТЯ-ЛОГОПЕД!!!\Логопед\Золотая рыбка № 7\2019-2020 УЧЕБНЫЙ ГОД\Методический совет\Сним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КАТЯ-ЛОГОПЕД!!!\Логопед\Золотая рыбка № 7\2019-2020 УЧЕБНЫЙ ГОД\Методический совет\Сним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51" cy="210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pct"/>
          </w:tcPr>
          <w:p w:rsidR="00EE428F" w:rsidRPr="00EE428F" w:rsidRDefault="00EE428F" w:rsidP="00EE428F">
            <w:pPr>
              <w:ind w:left="144"/>
              <w:jc w:val="center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«</w:t>
            </w:r>
            <w:r w:rsidRPr="00EE428F">
              <w:rPr>
                <w:rFonts w:ascii="Times New Roman" w:hAnsi="Times New Roman"/>
                <w:i/>
                <w:color w:val="00B0F0"/>
              </w:rPr>
              <w:t>Плавающий шар</w:t>
            </w:r>
            <w:r>
              <w:rPr>
                <w:rFonts w:ascii="Times New Roman" w:hAnsi="Times New Roman"/>
                <w:i/>
                <w:color w:val="00B0F0"/>
              </w:rPr>
              <w:t>»</w:t>
            </w:r>
          </w:p>
          <w:p w:rsidR="00EE428F" w:rsidRPr="00EE428F" w:rsidRDefault="00EE428F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EE428F">
              <w:rPr>
                <w:rFonts w:ascii="Times New Roman" w:hAnsi="Times New Roman"/>
                <w:i/>
              </w:rPr>
              <w:t>Инструкция: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EE428F">
              <w:rPr>
                <w:rFonts w:ascii="Times New Roman" w:hAnsi="Times New Roman"/>
                <w:i/>
              </w:rPr>
              <w:t>Перед применением тщательно протрите </w:t>
            </w:r>
            <w:r w:rsidRPr="00EE428F">
              <w:rPr>
                <w:rFonts w:ascii="Times New Roman" w:hAnsi="Times New Roman"/>
                <w:bCs/>
                <w:i/>
              </w:rPr>
              <w:t>трубочку</w:t>
            </w:r>
            <w:r w:rsidRPr="00EE428F">
              <w:rPr>
                <w:rFonts w:ascii="Times New Roman" w:hAnsi="Times New Roman"/>
                <w:i/>
              </w:rPr>
              <w:t>.</w:t>
            </w:r>
          </w:p>
          <w:p w:rsidR="00EE428F" w:rsidRPr="00EE428F" w:rsidRDefault="00EE428F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EE428F">
              <w:rPr>
                <w:rFonts w:ascii="Times New Roman" w:hAnsi="Times New Roman"/>
                <w:i/>
              </w:rPr>
              <w:t xml:space="preserve">Положите шарик в </w:t>
            </w:r>
            <w:r>
              <w:rPr>
                <w:rFonts w:ascii="Times New Roman" w:hAnsi="Times New Roman"/>
                <w:i/>
              </w:rPr>
              <w:t>воронку</w:t>
            </w:r>
            <w:r w:rsidRPr="00EE428F">
              <w:rPr>
                <w:rFonts w:ascii="Times New Roman" w:hAnsi="Times New Roman"/>
                <w:i/>
              </w:rPr>
              <w:t> и плавно дуйте в один конец трубочки так, чтобы шарик парил в воздухе.</w:t>
            </w:r>
            <w:r w:rsidR="00386315">
              <w:t xml:space="preserve"> </w:t>
            </w:r>
            <w:r w:rsidR="00386315" w:rsidRPr="00386315">
              <w:rPr>
                <w:rFonts w:ascii="Times New Roman" w:hAnsi="Times New Roman"/>
                <w:i/>
              </w:rPr>
              <w:t>Следить, чтобы щеки не надувались</w:t>
            </w:r>
            <w:r w:rsidR="00287D6D">
              <w:rPr>
                <w:rFonts w:ascii="Times New Roman" w:hAnsi="Times New Roman"/>
                <w:i/>
              </w:rPr>
              <w:t>!</w:t>
            </w:r>
          </w:p>
          <w:p w:rsidR="00EE428F" w:rsidRDefault="00EE428F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EE428F">
              <w:rPr>
                <w:rFonts w:ascii="Times New Roman" w:hAnsi="Times New Roman"/>
                <w:i/>
              </w:rPr>
              <w:t>Для развития речевого дыхания тренируйтесь ежедневно и увеличивайте интенсивность занятий.</w:t>
            </w:r>
          </w:p>
          <w:p w:rsidR="00EE428F" w:rsidRPr="00EE428F" w:rsidRDefault="00EE428F" w:rsidP="00EE428F">
            <w:pPr>
              <w:ind w:firstLine="720"/>
              <w:jc w:val="both"/>
              <w:rPr>
                <w:rFonts w:ascii="Times New Roman" w:hAnsi="Times New Roman"/>
                <w:i/>
              </w:rPr>
            </w:pPr>
            <w:r w:rsidRPr="00EE428F">
              <w:rPr>
                <w:rFonts w:ascii="Times New Roman" w:hAnsi="Times New Roman"/>
                <w:i/>
              </w:rPr>
              <w:t>С помощью выдувных упражнений дети могут узнать, как контролировать мощность дыхания, понять энергию и направление, и тренировать мышцы губ.</w:t>
            </w:r>
          </w:p>
          <w:p w:rsidR="00EE428F" w:rsidRDefault="00EE428F" w:rsidP="00EE428F">
            <w:pPr>
              <w:ind w:left="144"/>
              <w:rPr>
                <w:rFonts w:ascii="Times New Roman" w:hAnsi="Times New Roman"/>
              </w:rPr>
            </w:pPr>
          </w:p>
          <w:p w:rsidR="00EE428F" w:rsidRPr="00EE428F" w:rsidRDefault="00EE428F" w:rsidP="00EE428F">
            <w:pPr>
              <w:ind w:left="144"/>
              <w:rPr>
                <w:rFonts w:ascii="Times New Roman" w:hAnsi="Times New Roman"/>
              </w:rPr>
            </w:pPr>
          </w:p>
          <w:p w:rsidR="00287D6D" w:rsidRDefault="00EE428F" w:rsidP="00287D6D">
            <w:pPr>
              <w:ind w:left="14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62272" cy="2212523"/>
                  <wp:effectExtent l="0" t="0" r="0" b="0"/>
                  <wp:docPr id="20" name="Рисунок 20" descr="D:\1КАТЯ-ЛОГОПЕД!!!\Логопед\Золотая рыбка № 7\2019-2020 УЧЕБНЫЙ ГОД\Методический совет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КАТЯ-ЛОГОПЕД!!!\Логопед\Золотая рыбка № 7\2019-2020 УЧЕБНЫЙ ГОД\Методический совет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85" cy="22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4E4" w:rsidRPr="006F0CC2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page">
                    <wp:posOffset>1874520</wp:posOffset>
                  </wp:positionH>
                  <wp:positionV relativeFrom="paragraph">
                    <wp:posOffset>4399280</wp:posOffset>
                  </wp:positionV>
                  <wp:extent cx="1718945" cy="1751965"/>
                  <wp:effectExtent l="0" t="0" r="0" b="635"/>
                  <wp:wrapNone/>
                  <wp:docPr id="30" name="Рисунок 30" descr="Абстрактный графический объект оформления вытянутыми фигурами зеленого, серого и синего цвет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ight-down-grapgic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0872" w:rsidRPr="00540872" w:rsidRDefault="00540872" w:rsidP="00540872">
            <w:pPr>
              <w:ind w:left="142" w:firstLine="720"/>
              <w:jc w:val="both"/>
              <w:rPr>
                <w:rFonts w:ascii="Times New Roman" w:hAnsi="Times New Roman"/>
                <w:i/>
              </w:rPr>
            </w:pPr>
            <w:r w:rsidRPr="00540872">
              <w:rPr>
                <w:rFonts w:ascii="Times New Roman" w:hAnsi="Times New Roman"/>
                <w:i/>
              </w:rPr>
              <w:t xml:space="preserve">Занятия нацелены на повторение несложных, но эффективных дыхательных упражнений, с помощью которых Ваш ребенок разовьет силу своих легких и речевое дыхание. Тренажеры </w:t>
            </w:r>
            <w:r w:rsidR="00B85D40">
              <w:rPr>
                <w:rFonts w:ascii="Times New Roman" w:hAnsi="Times New Roman"/>
                <w:i/>
              </w:rPr>
              <w:t>улучшат произношение звуков.</w:t>
            </w:r>
          </w:p>
          <w:p w:rsidR="00287D6D" w:rsidRDefault="00287D6D" w:rsidP="00287D6D">
            <w:pPr>
              <w:ind w:left="144"/>
              <w:jc w:val="center"/>
              <w:rPr>
                <w:rFonts w:ascii="Times New Roman" w:hAnsi="Times New Roman"/>
              </w:rPr>
            </w:pPr>
          </w:p>
          <w:p w:rsidR="00540872" w:rsidRPr="00287D6D" w:rsidRDefault="00540872" w:rsidP="00540872">
            <w:pPr>
              <w:ind w:left="144"/>
              <w:jc w:val="both"/>
              <w:rPr>
                <w:rFonts w:ascii="Times New Roman" w:hAnsi="Times New Roman"/>
              </w:rPr>
            </w:pPr>
          </w:p>
        </w:tc>
      </w:tr>
    </w:tbl>
    <w:p w:rsidR="00615652" w:rsidRPr="006F0CC2" w:rsidRDefault="007B5A03" w:rsidP="0001784B">
      <w:pPr>
        <w:pStyle w:val="ab"/>
        <w:rPr>
          <w:rFonts w:ascii="Times New Roman" w:hAnsi="Times New Roman"/>
          <w:sz w:val="32"/>
        </w:rPr>
      </w:pPr>
      <w:r>
        <w:rPr>
          <w:noProof/>
        </w:rPr>
        <w:lastRenderedPageBreak/>
        <w:pict w14:anchorId="4B0F1BB3">
          <v:rect id="_x0000_s1026" style="position:absolute;margin-left:323.65pt;margin-top:-542.2pt;width:257.3pt;height:202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" filled="f" stroked="f">
            <o:lock v:ext="edit" grouping="t"/>
          </v:rect>
        </w:pict>
      </w:r>
    </w:p>
    <w:sectPr w:rsidR="00615652" w:rsidRPr="006F0CC2" w:rsidSect="00EA34E4">
      <w:type w:val="nextColumn"/>
      <w:pgSz w:w="16838" w:h="11906" w:orient="landscape" w:code="9"/>
      <w:pgMar w:top="11088" w:right="864" w:bottom="317" w:left="86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A03" w:rsidRDefault="007B5A03" w:rsidP="001300DE">
      <w:r>
        <w:separator/>
      </w:r>
    </w:p>
  </w:endnote>
  <w:endnote w:type="continuationSeparator" w:id="0">
    <w:p w:rsidR="007B5A03" w:rsidRDefault="007B5A03" w:rsidP="00130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n-Regular">
    <w:panose1 w:val="020B0604020202020204"/>
    <w:charset w:val="00"/>
    <w:family w:val="auto"/>
    <w:pitch w:val="variable"/>
    <w:sig w:usb0="00000007" w:usb1="00000000" w:usb2="00000000" w:usb3="00000000" w:csb0="00000083" w:csb1="00000000"/>
  </w:font>
  <w:font w:name="Segoe UI">
    <w:panose1 w:val="020B0604020202020204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A03" w:rsidRDefault="007B5A03" w:rsidP="001300DE">
      <w:r>
        <w:separator/>
      </w:r>
    </w:p>
  </w:footnote>
  <w:footnote w:type="continuationSeparator" w:id="0">
    <w:p w:rsidR="007B5A03" w:rsidRDefault="007B5A03" w:rsidP="00130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19C6F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9632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56F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246A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843A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6CC3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C616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BAF4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48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BA3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70591D"/>
    <w:multiLevelType w:val="hybridMultilevel"/>
    <w:tmpl w:val="1E7CDE66"/>
    <w:lvl w:ilvl="0" w:tplc="96D01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9CB"/>
    <w:rsid w:val="0000229C"/>
    <w:rsid w:val="0001784B"/>
    <w:rsid w:val="0004733C"/>
    <w:rsid w:val="00065314"/>
    <w:rsid w:val="00091ECD"/>
    <w:rsid w:val="000D54B6"/>
    <w:rsid w:val="000E70AF"/>
    <w:rsid w:val="00106B9A"/>
    <w:rsid w:val="00112701"/>
    <w:rsid w:val="001300DE"/>
    <w:rsid w:val="0013294A"/>
    <w:rsid w:val="00154E2F"/>
    <w:rsid w:val="001F1FF6"/>
    <w:rsid w:val="001F7383"/>
    <w:rsid w:val="0020561B"/>
    <w:rsid w:val="00225DC1"/>
    <w:rsid w:val="002321F7"/>
    <w:rsid w:val="00287D6D"/>
    <w:rsid w:val="002A5A30"/>
    <w:rsid w:val="002A7968"/>
    <w:rsid w:val="002B205E"/>
    <w:rsid w:val="002C5F6E"/>
    <w:rsid w:val="002E151E"/>
    <w:rsid w:val="0032758E"/>
    <w:rsid w:val="0033646F"/>
    <w:rsid w:val="00336716"/>
    <w:rsid w:val="00381A54"/>
    <w:rsid w:val="00386315"/>
    <w:rsid w:val="00390E2F"/>
    <w:rsid w:val="003A16F3"/>
    <w:rsid w:val="003E6F76"/>
    <w:rsid w:val="004175CD"/>
    <w:rsid w:val="00432B73"/>
    <w:rsid w:val="00443713"/>
    <w:rsid w:val="00446D6F"/>
    <w:rsid w:val="00506068"/>
    <w:rsid w:val="005063B3"/>
    <w:rsid w:val="00540872"/>
    <w:rsid w:val="005845DD"/>
    <w:rsid w:val="00590644"/>
    <w:rsid w:val="005E597A"/>
    <w:rsid w:val="00604C69"/>
    <w:rsid w:val="00615652"/>
    <w:rsid w:val="006249F0"/>
    <w:rsid w:val="00630FA0"/>
    <w:rsid w:val="00644B47"/>
    <w:rsid w:val="00657AAB"/>
    <w:rsid w:val="00660157"/>
    <w:rsid w:val="006B7430"/>
    <w:rsid w:val="006C6A73"/>
    <w:rsid w:val="006E00B2"/>
    <w:rsid w:val="006F0CC2"/>
    <w:rsid w:val="006F6477"/>
    <w:rsid w:val="007035C8"/>
    <w:rsid w:val="00707817"/>
    <w:rsid w:val="00741068"/>
    <w:rsid w:val="00743808"/>
    <w:rsid w:val="00752634"/>
    <w:rsid w:val="00754DA3"/>
    <w:rsid w:val="00755625"/>
    <w:rsid w:val="00761A13"/>
    <w:rsid w:val="007631A3"/>
    <w:rsid w:val="007B2A68"/>
    <w:rsid w:val="007B32F3"/>
    <w:rsid w:val="007B5A03"/>
    <w:rsid w:val="007B7BE8"/>
    <w:rsid w:val="007D1E04"/>
    <w:rsid w:val="007D41F2"/>
    <w:rsid w:val="007D42B7"/>
    <w:rsid w:val="008118BB"/>
    <w:rsid w:val="0084154D"/>
    <w:rsid w:val="0084446C"/>
    <w:rsid w:val="0087721D"/>
    <w:rsid w:val="008807A4"/>
    <w:rsid w:val="0088151E"/>
    <w:rsid w:val="008C4D89"/>
    <w:rsid w:val="008F2995"/>
    <w:rsid w:val="009603EB"/>
    <w:rsid w:val="00981017"/>
    <w:rsid w:val="009826A1"/>
    <w:rsid w:val="009B514A"/>
    <w:rsid w:val="00A12997"/>
    <w:rsid w:val="00A167CC"/>
    <w:rsid w:val="00A34E13"/>
    <w:rsid w:val="00A609DE"/>
    <w:rsid w:val="00A77D5B"/>
    <w:rsid w:val="00A94905"/>
    <w:rsid w:val="00AC0216"/>
    <w:rsid w:val="00AD64EE"/>
    <w:rsid w:val="00AE6DC9"/>
    <w:rsid w:val="00AE79C1"/>
    <w:rsid w:val="00B02047"/>
    <w:rsid w:val="00B14E7B"/>
    <w:rsid w:val="00B21070"/>
    <w:rsid w:val="00B3514A"/>
    <w:rsid w:val="00B84ADC"/>
    <w:rsid w:val="00B85D40"/>
    <w:rsid w:val="00BE2AB0"/>
    <w:rsid w:val="00BE6C46"/>
    <w:rsid w:val="00C34C47"/>
    <w:rsid w:val="00C36C6C"/>
    <w:rsid w:val="00C8557B"/>
    <w:rsid w:val="00C9334C"/>
    <w:rsid w:val="00CF5D9E"/>
    <w:rsid w:val="00D16932"/>
    <w:rsid w:val="00D24507"/>
    <w:rsid w:val="00D66368"/>
    <w:rsid w:val="00D85002"/>
    <w:rsid w:val="00DB05AC"/>
    <w:rsid w:val="00DE45EC"/>
    <w:rsid w:val="00E03525"/>
    <w:rsid w:val="00E10C6D"/>
    <w:rsid w:val="00E36C9F"/>
    <w:rsid w:val="00E40460"/>
    <w:rsid w:val="00E4061A"/>
    <w:rsid w:val="00E63F9F"/>
    <w:rsid w:val="00E652E9"/>
    <w:rsid w:val="00E8128C"/>
    <w:rsid w:val="00EA34E4"/>
    <w:rsid w:val="00EA79BE"/>
    <w:rsid w:val="00ED291D"/>
    <w:rsid w:val="00EE428F"/>
    <w:rsid w:val="00EF3141"/>
    <w:rsid w:val="00F01E08"/>
    <w:rsid w:val="00F274A5"/>
    <w:rsid w:val="00F436E9"/>
    <w:rsid w:val="00F86CEB"/>
    <w:rsid w:val="00F9435E"/>
    <w:rsid w:val="00F949CB"/>
    <w:rsid w:val="00FC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  <w15:docId w15:val="{89E24A85-E328-8743-99A9-BBEFC825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784B"/>
    <w:rPr>
      <w:rFonts w:asciiTheme="minorHAnsi" w:hAnsiTheme="minorHAnsi"/>
      <w:sz w:val="24"/>
      <w:szCs w:val="24"/>
    </w:rPr>
  </w:style>
  <w:style w:type="paragraph" w:styleId="1">
    <w:name w:val="heading 1"/>
    <w:next w:val="a"/>
    <w:qFormat/>
    <w:rsid w:val="00604C69"/>
    <w:pPr>
      <w:spacing w:after="120"/>
      <w:outlineLvl w:val="0"/>
    </w:pPr>
    <w:rPr>
      <w:rFonts w:asciiTheme="majorHAnsi" w:hAnsiTheme="majorHAnsi"/>
      <w:b/>
      <w:color w:val="0096A9" w:themeColor="accent6"/>
      <w:spacing w:val="20"/>
      <w:sz w:val="44"/>
      <w:szCs w:val="36"/>
    </w:rPr>
  </w:style>
  <w:style w:type="paragraph" w:styleId="2">
    <w:name w:val="heading 2"/>
    <w:next w:val="a"/>
    <w:link w:val="20"/>
    <w:qFormat/>
    <w:rsid w:val="0001784B"/>
    <w:pPr>
      <w:outlineLvl w:val="1"/>
    </w:pPr>
    <w:rPr>
      <w:rFonts w:asciiTheme="minorHAnsi" w:hAnsiTheme="minorHAnsi"/>
      <w:color w:val="FFFFFF"/>
      <w:spacing w:val="20"/>
      <w:kern w:val="28"/>
      <w:sz w:val="28"/>
      <w:szCs w:val="22"/>
    </w:rPr>
  </w:style>
  <w:style w:type="paragraph" w:styleId="3">
    <w:name w:val="heading 3"/>
    <w:next w:val="a"/>
    <w:qFormat/>
    <w:rsid w:val="00604C69"/>
    <w:pPr>
      <w:spacing w:line="460" w:lineRule="exact"/>
      <w:outlineLvl w:val="2"/>
    </w:pPr>
    <w:rPr>
      <w:rFonts w:asciiTheme="majorHAnsi" w:hAnsiTheme="majorHAnsi" w:cs="Arial"/>
      <w:color w:val="FFFFFF" w:themeColor="background1"/>
      <w:spacing w:val="20"/>
      <w:sz w:val="48"/>
      <w:szCs w:val="28"/>
    </w:rPr>
  </w:style>
  <w:style w:type="paragraph" w:styleId="4">
    <w:name w:val="heading 4"/>
    <w:next w:val="a"/>
    <w:qFormat/>
    <w:rsid w:val="0001784B"/>
    <w:pPr>
      <w:spacing w:before="360" w:after="120"/>
      <w:outlineLvl w:val="3"/>
    </w:pPr>
    <w:rPr>
      <w:rFonts w:asciiTheme="minorHAnsi" w:hAnsiTheme="minorHAnsi" w:cs="Arial"/>
      <w:b/>
      <w:bCs/>
      <w:caps/>
      <w:color w:val="0096A9" w:themeColor="accent6"/>
      <w:spacing w:val="10"/>
      <w:sz w:val="24"/>
      <w:szCs w:val="24"/>
    </w:rPr>
  </w:style>
  <w:style w:type="paragraph" w:styleId="7">
    <w:name w:val="heading 7"/>
    <w:aliases w:val="Heading 7 Char"/>
    <w:basedOn w:val="a"/>
    <w:link w:val="70"/>
    <w:qFormat/>
    <w:rsid w:val="0001784B"/>
    <w:pPr>
      <w:widowControl w:val="0"/>
      <w:overflowPunct w:val="0"/>
      <w:autoSpaceDE w:val="0"/>
      <w:autoSpaceDN w:val="0"/>
      <w:adjustRightInd w:val="0"/>
      <w:outlineLvl w:val="6"/>
    </w:pPr>
    <w:rPr>
      <w:rFonts w:cs="Arial Black"/>
      <w:color w:val="0096A9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70"/>
    <w:link w:val="2"/>
    <w:rsid w:val="0001784B"/>
    <w:rPr>
      <w:rFonts w:asciiTheme="minorHAnsi" w:hAnsiTheme="minorHAnsi" w:cs="Arial Black"/>
      <w:color w:val="FFFFFF"/>
      <w:spacing w:val="20"/>
      <w:kern w:val="28"/>
      <w:sz w:val="28"/>
      <w:szCs w:val="22"/>
    </w:rPr>
  </w:style>
  <w:style w:type="character" w:customStyle="1" w:styleId="70">
    <w:name w:val="Заголовок 7 Знак"/>
    <w:aliases w:val="Heading 7 Char Знак"/>
    <w:basedOn w:val="a0"/>
    <w:link w:val="7"/>
    <w:rsid w:val="0001784B"/>
    <w:rPr>
      <w:rFonts w:asciiTheme="minorHAnsi" w:hAnsiTheme="minorHAnsi" w:cs="Arial Black"/>
      <w:color w:val="0096A9" w:themeColor="accent1"/>
      <w:kern w:val="28"/>
    </w:rPr>
  </w:style>
  <w:style w:type="paragraph" w:styleId="21">
    <w:name w:val="Body Text 2"/>
    <w:next w:val="a"/>
    <w:rsid w:val="00644B47"/>
    <w:pPr>
      <w:spacing w:after="120" w:line="260" w:lineRule="exact"/>
    </w:pPr>
    <w:rPr>
      <w:rFonts w:ascii="Tahoma" w:hAnsi="Tahoma"/>
      <w:spacing w:val="10"/>
      <w:kern w:val="28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1300DE"/>
    <w:pPr>
      <w:tabs>
        <w:tab w:val="center" w:pos="4680"/>
        <w:tab w:val="right" w:pos="9360"/>
      </w:tabs>
    </w:pPr>
  </w:style>
  <w:style w:type="paragraph" w:styleId="a5">
    <w:name w:val="Body Text"/>
    <w:next w:val="a"/>
    <w:link w:val="a6"/>
    <w:rsid w:val="00644B47"/>
    <w:pPr>
      <w:spacing w:after="120" w:line="260" w:lineRule="exact"/>
    </w:pPr>
    <w:rPr>
      <w:rFonts w:ascii="Tahoma" w:hAnsi="Tahoma" w:cs="Arial"/>
      <w:spacing w:val="10"/>
      <w:kern w:val="28"/>
    </w:rPr>
  </w:style>
  <w:style w:type="character" w:customStyle="1" w:styleId="a6">
    <w:name w:val="Основной текст Знак"/>
    <w:basedOn w:val="a0"/>
    <w:link w:val="a5"/>
    <w:rsid w:val="00644B47"/>
    <w:rPr>
      <w:rFonts w:ascii="Tahoma" w:hAnsi="Tahoma" w:cs="Arial"/>
      <w:spacing w:val="10"/>
      <w:kern w:val="28"/>
      <w:lang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1300DE"/>
    <w:rPr>
      <w:rFonts w:asciiTheme="minorHAnsi" w:hAnsiTheme="minorHAnsi"/>
      <w:sz w:val="24"/>
      <w:szCs w:val="24"/>
    </w:rPr>
  </w:style>
  <w:style w:type="paragraph" w:customStyle="1" w:styleId="a7">
    <w:name w:val="ключевая фраза"/>
    <w:next w:val="a"/>
    <w:link w:val="a8"/>
    <w:rsid w:val="002A5A30"/>
    <w:rPr>
      <w:rFonts w:ascii="Tahoma" w:hAnsi="Tahoma"/>
      <w:i/>
      <w:spacing w:val="20"/>
      <w:szCs w:val="24"/>
    </w:rPr>
  </w:style>
  <w:style w:type="paragraph" w:styleId="a9">
    <w:name w:val="footer"/>
    <w:basedOn w:val="a"/>
    <w:link w:val="aa"/>
    <w:uiPriority w:val="99"/>
    <w:unhideWhenUsed/>
    <w:rsid w:val="001300DE"/>
    <w:pPr>
      <w:tabs>
        <w:tab w:val="center" w:pos="4680"/>
        <w:tab w:val="right" w:pos="9360"/>
      </w:tabs>
    </w:pPr>
  </w:style>
  <w:style w:type="paragraph" w:customStyle="1" w:styleId="10">
    <w:name w:val="Адрес 1"/>
    <w:next w:val="a"/>
    <w:rsid w:val="00D66368"/>
    <w:pPr>
      <w:spacing w:line="240" w:lineRule="exact"/>
    </w:pPr>
    <w:rPr>
      <w:rFonts w:ascii="Sen-Regular" w:hAnsi="Sen-Regular"/>
      <w:color w:val="0096A9" w:themeColor="accent1"/>
      <w:spacing w:val="20"/>
      <w:sz w:val="18"/>
      <w:szCs w:val="22"/>
    </w:rPr>
  </w:style>
  <w:style w:type="paragraph" w:customStyle="1" w:styleId="22">
    <w:name w:val="Адрес 2"/>
    <w:next w:val="a"/>
    <w:rsid w:val="00644B47"/>
    <w:pPr>
      <w:spacing w:before="120" w:line="200" w:lineRule="exact"/>
    </w:pPr>
    <w:rPr>
      <w:rFonts w:ascii="Tahoma" w:hAnsi="Tahoma" w:cs="Arial"/>
      <w:spacing w:val="10"/>
      <w:kern w:val="28"/>
      <w:sz w:val="18"/>
      <w:szCs w:val="18"/>
    </w:rPr>
  </w:style>
  <w:style w:type="character" w:customStyle="1" w:styleId="aa">
    <w:name w:val="Нижний колонтитул Знак"/>
    <w:basedOn w:val="a0"/>
    <w:link w:val="a9"/>
    <w:uiPriority w:val="99"/>
    <w:rsid w:val="001300DE"/>
    <w:rPr>
      <w:rFonts w:asciiTheme="minorHAnsi" w:hAnsiTheme="minorHAnsi"/>
      <w:sz w:val="24"/>
      <w:szCs w:val="24"/>
    </w:rPr>
  </w:style>
  <w:style w:type="paragraph" w:customStyle="1" w:styleId="ab">
    <w:name w:val="Ключевая фраза"/>
    <w:basedOn w:val="a7"/>
    <w:link w:val="ac"/>
    <w:qFormat/>
    <w:rsid w:val="0001784B"/>
    <w:rPr>
      <w:rFonts w:asciiTheme="minorHAnsi" w:hAnsiTheme="minorHAnsi"/>
      <w:i w:val="0"/>
      <w:color w:val="93C842" w:themeColor="accent5"/>
      <w:sz w:val="28"/>
      <w:szCs w:val="20"/>
    </w:rPr>
  </w:style>
  <w:style w:type="paragraph" w:styleId="ad">
    <w:name w:val="Subtitle"/>
    <w:aliases w:val="Content"/>
    <w:basedOn w:val="a"/>
    <w:next w:val="a"/>
    <w:link w:val="ae"/>
    <w:uiPriority w:val="11"/>
    <w:qFormat/>
    <w:rsid w:val="00604C69"/>
    <w:pPr>
      <w:numPr>
        <w:ilvl w:val="1"/>
      </w:numPr>
      <w:spacing w:after="160"/>
    </w:pPr>
    <w:rPr>
      <w:rFonts w:eastAsiaTheme="minorEastAsia" w:cstheme="minorBidi"/>
      <w:color w:val="0E113C" w:themeColor="text1"/>
      <w:spacing w:val="15"/>
      <w:sz w:val="20"/>
      <w:szCs w:val="22"/>
    </w:rPr>
  </w:style>
  <w:style w:type="character" w:customStyle="1" w:styleId="a8">
    <w:name w:val="ключевая фраза (знак)"/>
    <w:basedOn w:val="a0"/>
    <w:link w:val="a7"/>
    <w:rsid w:val="00B14E7B"/>
    <w:rPr>
      <w:rFonts w:ascii="Tahoma" w:hAnsi="Tahoma"/>
      <w:i/>
      <w:spacing w:val="20"/>
      <w:szCs w:val="24"/>
    </w:rPr>
  </w:style>
  <w:style w:type="character" w:customStyle="1" w:styleId="ac">
    <w:name w:val="Ключевая фраза (знак)"/>
    <w:basedOn w:val="a8"/>
    <w:link w:val="ab"/>
    <w:rsid w:val="0001784B"/>
    <w:rPr>
      <w:rFonts w:asciiTheme="minorHAnsi" w:hAnsiTheme="minorHAnsi"/>
      <w:i w:val="0"/>
      <w:color w:val="93C842" w:themeColor="accent5"/>
      <w:spacing w:val="20"/>
      <w:sz w:val="28"/>
      <w:szCs w:val="24"/>
    </w:rPr>
  </w:style>
  <w:style w:type="character" w:customStyle="1" w:styleId="ae">
    <w:name w:val="Подзаголовок Знак"/>
    <w:aliases w:val="Content Знак"/>
    <w:basedOn w:val="a0"/>
    <w:link w:val="ad"/>
    <w:uiPriority w:val="11"/>
    <w:rsid w:val="00604C69"/>
    <w:rPr>
      <w:rFonts w:asciiTheme="minorHAnsi" w:eastAsiaTheme="minorEastAsia" w:hAnsiTheme="minorHAnsi" w:cstheme="minorBidi"/>
      <w:color w:val="0E113C" w:themeColor="text1"/>
      <w:spacing w:val="15"/>
      <w:szCs w:val="22"/>
    </w:rPr>
  </w:style>
  <w:style w:type="table" w:styleId="af">
    <w:name w:val="Table Grid"/>
    <w:basedOn w:val="a1"/>
    <w:uiPriority w:val="39"/>
    <w:rsid w:val="000D5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ubtle Emphasis"/>
    <w:basedOn w:val="a0"/>
    <w:uiPriority w:val="19"/>
    <w:qFormat/>
    <w:rsid w:val="0001784B"/>
    <w:rPr>
      <w:rFonts w:asciiTheme="minorHAnsi" w:hAnsiTheme="minorHAnsi"/>
      <w:i/>
      <w:iCs/>
      <w:color w:val="222994" w:themeColor="text1" w:themeTint="BF"/>
    </w:rPr>
  </w:style>
  <w:style w:type="paragraph" w:styleId="af1">
    <w:name w:val="Balloon Text"/>
    <w:basedOn w:val="a"/>
    <w:link w:val="af2"/>
    <w:uiPriority w:val="99"/>
    <w:semiHidden/>
    <w:unhideWhenUsed/>
    <w:rsid w:val="00E652E9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65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&#1040;&#1076;&#1084;&#1080;&#1085;&#1080;&#1089;&#1090;&#1088;&#1072;&#1090;&#1086;&#1088;\AppData\Roaming\Microsoft\&#1064;&#1072;&#1073;&#1083;&#1086;&#1085;&#1099;\myTemplate_06087428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rgbClr val="0E113C"/>
      </a:dk1>
      <a:lt1>
        <a:srgbClr val="FFFFFF"/>
      </a:lt1>
      <a:dk2>
        <a:srgbClr val="282660"/>
      </a:dk2>
      <a:lt2>
        <a:srgbClr val="E6E7E8"/>
      </a:lt2>
      <a:accent1>
        <a:srgbClr val="0096A9"/>
      </a:accent1>
      <a:accent2>
        <a:srgbClr val="93C842"/>
      </a:accent2>
      <a:accent3>
        <a:srgbClr val="24739C"/>
      </a:accent3>
      <a:accent4>
        <a:srgbClr val="6BB1C9"/>
      </a:accent4>
      <a:accent5>
        <a:srgbClr val="93C842"/>
      </a:accent5>
      <a:accent6>
        <a:srgbClr val="0096A9"/>
      </a:accent6>
      <a:hlink>
        <a:srgbClr val="93C842"/>
      </a:hlink>
      <a:folHlink>
        <a:srgbClr val="93C842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34979-6CE3-C448-A177-1F6EC7B6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C:\Users\Администратор\AppData\Roaming\Microsoft\Шаблоны\myTemplate_06087428.dotx</Template>
  <TotalTime>116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Microsoft Office</cp:lastModifiedBy>
  <cp:revision>13</cp:revision>
  <cp:lastPrinted>2019-09-29T16:04:00Z</cp:lastPrinted>
  <dcterms:created xsi:type="dcterms:W3CDTF">2019-09-29T12:36:00Z</dcterms:created>
  <dcterms:modified xsi:type="dcterms:W3CDTF">2019-10-30T06:59:00Z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TC060874281033</vt:lpwstr>
  </property>
</Properties>
</file>