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4A154" w14:textId="1E694B88" w:rsidR="00D34EA4" w:rsidRDefault="00013411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8364AA" wp14:editId="72028EF8">
                <wp:simplePos x="0" y="0"/>
                <wp:positionH relativeFrom="page">
                  <wp:posOffset>4445000</wp:posOffset>
                </wp:positionH>
                <wp:positionV relativeFrom="page">
                  <wp:posOffset>622300</wp:posOffset>
                </wp:positionV>
                <wp:extent cx="2603500" cy="3263900"/>
                <wp:effectExtent l="0" t="0" r="0" b="12700"/>
                <wp:wrapThrough wrapText="bothSides">
                  <wp:wrapPolygon edited="0">
                    <wp:start x="211" y="0"/>
                    <wp:lineTo x="211" y="21516"/>
                    <wp:lineTo x="21073" y="21516"/>
                    <wp:lineTo x="21073" y="0"/>
                    <wp:lineTo x="211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326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63ACE" w14:textId="77777777" w:rsidR="00013411" w:rsidRDefault="00013411">
                            <w:pP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</w:p>
                          <w:p w14:paraId="2382C27F" w14:textId="638660C2" w:rsidR="00013411" w:rsidRDefault="00013411">
                            <w:pP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                 </w:t>
                            </w:r>
                            <w:r w:rsidRPr="00013411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The </w:t>
                            </w:r>
                          </w:p>
                          <w:p w14:paraId="7A75A643" w14:textId="353AE26C" w:rsidR="00013411" w:rsidRDefault="00013411">
                            <w:pP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013411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Tri-Cities Figure </w:t>
                            </w:r>
                          </w:p>
                          <w:p w14:paraId="7A5427A7" w14:textId="2F0D0AF3" w:rsidR="00013411" w:rsidRDefault="00013411">
                            <w:pP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         Skating Club</w:t>
                            </w:r>
                          </w:p>
                          <w:p w14:paraId="2B81E1AF" w14:textId="77777777" w:rsidR="00013411" w:rsidRDefault="00013411">
                            <w:pP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     invites </w:t>
                            </w:r>
                            <w:r w:rsidRPr="00013411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>you to see</w:t>
                            </w:r>
                          </w:p>
                          <w:p w14:paraId="6E9F69B9" w14:textId="17937662" w:rsidR="00013411" w:rsidRDefault="00013411">
                            <w:pP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 w:rsidRPr="00013411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Pr="00013411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what you </w:t>
                            </w:r>
                          </w:p>
                          <w:p w14:paraId="0F31401B" w14:textId="78E508FF" w:rsidR="00013411" w:rsidRDefault="00013411">
                            <w:pP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              </w:t>
                            </w:r>
                            <w:r w:rsidRPr="00013411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can do </w:t>
                            </w:r>
                          </w:p>
                          <w:p w14:paraId="3719EAD4" w14:textId="3C295E9C" w:rsidR="00013411" w:rsidRPr="00013411" w:rsidRDefault="00013411">
                            <w:pP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Pr="00013411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>on the ice!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50pt;margin-top:49pt;width:205pt;height:25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" mv:complextextbox="1" filled="f" stroked="f">
                <v:textbox>
                  <w:txbxContent>
                    <w:p w14:paraId="44263ACE" w14:textId="77777777" w:rsidR="00013411" w:rsidRDefault="00013411">
                      <w:pPr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</w:p>
                    <w:p w14:paraId="2382C27F" w14:textId="638660C2" w:rsidR="00013411" w:rsidRDefault="00013411">
                      <w:pPr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                 </w:t>
                      </w:r>
                      <w:r w:rsidRPr="00013411"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The </w:t>
                      </w:r>
                    </w:p>
                    <w:p w14:paraId="7A75A643" w14:textId="353AE26C" w:rsidR="00013411" w:rsidRDefault="00013411">
                      <w:pPr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      </w:t>
                      </w:r>
                      <w:r w:rsidRPr="00013411"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Tri-Cities Figure </w:t>
                      </w:r>
                    </w:p>
                    <w:p w14:paraId="7A5427A7" w14:textId="2F0D0AF3" w:rsidR="00013411" w:rsidRDefault="00013411">
                      <w:pPr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         Skating Club</w:t>
                      </w:r>
                    </w:p>
                    <w:p w14:paraId="2B81E1AF" w14:textId="77777777" w:rsidR="00013411" w:rsidRDefault="00013411">
                      <w:pPr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     invites </w:t>
                      </w:r>
                      <w:r w:rsidRPr="00013411">
                        <w:rPr>
                          <w:rFonts w:ascii="Cambria" w:hAnsi="Cambria"/>
                          <w:sz w:val="40"/>
                          <w:szCs w:val="40"/>
                        </w:rPr>
                        <w:t>you to see</w:t>
                      </w:r>
                    </w:p>
                    <w:p w14:paraId="6E9F69B9" w14:textId="17937662" w:rsidR="00013411" w:rsidRDefault="00013411">
                      <w:pPr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 w:rsidRPr="00013411"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           </w:t>
                      </w:r>
                      <w:r w:rsidRPr="00013411"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what you </w:t>
                      </w:r>
                    </w:p>
                    <w:p w14:paraId="0F31401B" w14:textId="78E508FF" w:rsidR="00013411" w:rsidRDefault="00013411">
                      <w:pPr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              </w:t>
                      </w:r>
                      <w:r w:rsidRPr="00013411"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can do </w:t>
                      </w:r>
                    </w:p>
                    <w:p w14:paraId="3719EAD4" w14:textId="3C295E9C" w:rsidR="00013411" w:rsidRPr="00013411" w:rsidRDefault="00013411">
                      <w:pPr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           </w:t>
                      </w:r>
                      <w:r w:rsidRPr="00013411">
                        <w:rPr>
                          <w:rFonts w:ascii="Cambria" w:hAnsi="Cambria"/>
                          <w:sz w:val="40"/>
                          <w:szCs w:val="40"/>
                        </w:rPr>
                        <w:t>on the ice!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C40A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B76295" wp14:editId="3AD7DF61">
                <wp:simplePos x="0" y="0"/>
                <wp:positionH relativeFrom="page">
                  <wp:posOffset>4330700</wp:posOffset>
                </wp:positionH>
                <wp:positionV relativeFrom="page">
                  <wp:posOffset>3975100</wp:posOffset>
                </wp:positionV>
                <wp:extent cx="2971800" cy="1181100"/>
                <wp:effectExtent l="0" t="0" r="0" b="12700"/>
                <wp:wrapThrough wrapText="bothSides">
                  <wp:wrapPolygon edited="0">
                    <wp:start x="185" y="0"/>
                    <wp:lineTo x="185" y="21368"/>
                    <wp:lineTo x="21231" y="21368"/>
                    <wp:lineTo x="21231" y="0"/>
                    <wp:lineTo x="185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2BC3A" w14:textId="77777777" w:rsidR="00940117" w:rsidRDefault="00940117">
                            <w:r>
                              <w:t xml:space="preserve">Toyota Arena Learn to Skate and the </w:t>
                            </w:r>
                          </w:p>
                          <w:p w14:paraId="206CA0D9" w14:textId="5C66C768" w:rsidR="00940117" w:rsidRDefault="004C69C5">
                            <w:r>
                              <w:t>Tri-Cities Figure Skating C</w:t>
                            </w:r>
                            <w:r w:rsidR="00940117">
                              <w:t>lu</w:t>
                            </w:r>
                            <w:r>
                              <w:t>b are both part of the United St</w:t>
                            </w:r>
                            <w:r w:rsidR="00940117">
                              <w:t>ates Figure Skating Association</w:t>
                            </w:r>
                            <w:r w:rsidR="001C40A8">
                              <w:t xml:space="preserve">. Learn more at </w:t>
                            </w:r>
                            <w:r w:rsidR="001C40A8" w:rsidRPr="001C40A8">
                              <w:t>https://www.usfsa.org</w:t>
                            </w:r>
                            <w:r w:rsidR="00A03167">
                              <w:t xml:space="preserve"> (stock image- Sta</w:t>
                            </w:r>
                            <w:bookmarkStart w:id="0" w:name="_GoBack"/>
                            <w:bookmarkEnd w:id="0"/>
                            <w:r w:rsidR="00A03167">
                              <w:t>rr Andrews)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341pt;margin-top:313pt;width:234pt;height:9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" mv:complextextbox="1" filled="f" stroked="f">
                <v:textbox>
                  <w:txbxContent>
                    <w:p w14:paraId="7952BC3A" w14:textId="77777777" w:rsidR="00940117" w:rsidRDefault="00940117">
                      <w:r>
                        <w:t xml:space="preserve">Toyota Arena Learn to Skate and the </w:t>
                      </w:r>
                    </w:p>
                    <w:p w14:paraId="206CA0D9" w14:textId="5C66C768" w:rsidR="00940117" w:rsidRDefault="004C69C5">
                      <w:r>
                        <w:t>Tri-Cities Figure Skating C</w:t>
                      </w:r>
                      <w:r w:rsidR="00940117">
                        <w:t>lu</w:t>
                      </w:r>
                      <w:r>
                        <w:t>b are both part of the United St</w:t>
                      </w:r>
                      <w:r w:rsidR="00940117">
                        <w:t>ates Figure Skating Association</w:t>
                      </w:r>
                      <w:r w:rsidR="001C40A8">
                        <w:t xml:space="preserve">. Learn more at </w:t>
                      </w:r>
                      <w:r w:rsidR="001C40A8" w:rsidRPr="001C40A8">
                        <w:t>https://www.usfsa.org</w:t>
                      </w:r>
                      <w:r w:rsidR="00A03167">
                        <w:t xml:space="preserve"> (stock image- Sta</w:t>
                      </w:r>
                      <w:bookmarkStart w:id="1" w:name="_GoBack"/>
                      <w:bookmarkEnd w:id="1"/>
                      <w:r w:rsidR="00A03167">
                        <w:t>rr Andrews)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69C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8F0F44" wp14:editId="06A1640F">
                <wp:simplePos x="0" y="0"/>
                <wp:positionH relativeFrom="page">
                  <wp:posOffset>495300</wp:posOffset>
                </wp:positionH>
                <wp:positionV relativeFrom="page">
                  <wp:posOffset>5330825</wp:posOffset>
                </wp:positionV>
                <wp:extent cx="6807200" cy="1276350"/>
                <wp:effectExtent l="0" t="0" r="0" b="0"/>
                <wp:wrapThrough wrapText="bothSides">
                  <wp:wrapPolygon edited="0">
                    <wp:start x="0" y="0"/>
                    <wp:lineTo x="0" y="21063"/>
                    <wp:lineTo x="21519" y="21063"/>
                    <wp:lineTo x="21519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0" cy="1276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9pt;margin-top:419.75pt;width:536pt;height:100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" fillcolor="#be1e2d [3204]" stroked="f" strokeweight="2pt">
                <w10:wrap type="through" anchorx="page" anchory="page"/>
              </v:rect>
            </w:pict>
          </mc:Fallback>
        </mc:AlternateContent>
      </w:r>
      <w:r w:rsidR="004C69C5">
        <w:rPr>
          <w:noProof/>
        </w:rPr>
        <w:drawing>
          <wp:anchor distT="0" distB="0" distL="114300" distR="114300" simplePos="0" relativeHeight="251685888" behindDoc="0" locked="0" layoutInCell="1" allowOverlap="1" wp14:anchorId="7DE923BB" wp14:editId="758E4ACB">
            <wp:simplePos x="0" y="0"/>
            <wp:positionH relativeFrom="page">
              <wp:posOffset>-292100</wp:posOffset>
            </wp:positionH>
            <wp:positionV relativeFrom="page">
              <wp:posOffset>-178435</wp:posOffset>
            </wp:positionV>
            <wp:extent cx="4622800" cy="6147435"/>
            <wp:effectExtent l="0" t="0" r="0" b="0"/>
            <wp:wrapThrough wrapText="bothSides">
              <wp:wrapPolygon edited="0">
                <wp:start x="4510" y="1874"/>
                <wp:lineTo x="4391" y="18653"/>
                <wp:lineTo x="21244" y="18653"/>
                <wp:lineTo x="21125" y="1874"/>
                <wp:lineTo x="4510" y="1874"/>
              </wp:wrapPolygon>
            </wp:wrapThrough>
            <wp:docPr id="26" name="Picture 26" descr="HardDrive:Users:Gormley.old:Desktop:girlssk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dDrive:Users:Gormley.old:Desktop:girlsska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614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9C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DF513" wp14:editId="19F0BADE">
                <wp:simplePos x="0" y="0"/>
                <wp:positionH relativeFrom="page">
                  <wp:posOffset>457200</wp:posOffset>
                </wp:positionH>
                <wp:positionV relativeFrom="page">
                  <wp:posOffset>9309100</wp:posOffset>
                </wp:positionV>
                <wp:extent cx="6845300" cy="431800"/>
                <wp:effectExtent l="0" t="0" r="12700" b="0"/>
                <wp:wrapThrough wrapText="bothSides">
                  <wp:wrapPolygon edited="0">
                    <wp:start x="0" y="0"/>
                    <wp:lineTo x="0" y="20329"/>
                    <wp:lineTo x="21560" y="20329"/>
                    <wp:lineTo x="2156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431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pt;margin-top:733pt;width:539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" fillcolor="#be1e2d [3204]" stroked="f" strokeweight="2pt">
                <w10:wrap type="through" anchorx="page" anchory="page"/>
              </v:rect>
            </w:pict>
          </mc:Fallback>
        </mc:AlternateContent>
      </w:r>
      <w:r w:rsidR="00961D5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9B30F" wp14:editId="5DB73B43">
                <wp:simplePos x="0" y="0"/>
                <wp:positionH relativeFrom="page">
                  <wp:posOffset>457200</wp:posOffset>
                </wp:positionH>
                <wp:positionV relativeFrom="page">
                  <wp:posOffset>7239000</wp:posOffset>
                </wp:positionV>
                <wp:extent cx="6718300" cy="1511300"/>
                <wp:effectExtent l="0" t="50800" r="0" b="63500"/>
                <wp:wrapThrough wrapText="bothSides">
                  <wp:wrapPolygon edited="0">
                    <wp:start x="163" y="-726"/>
                    <wp:lineTo x="82" y="22145"/>
                    <wp:lineTo x="21478" y="22145"/>
                    <wp:lineTo x="21478" y="-726"/>
                    <wp:lineTo x="163" y="-726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B6A5D" w14:textId="77777777" w:rsidR="00C9032C" w:rsidRPr="00F94C1F" w:rsidRDefault="00C9032C" w:rsidP="006A111E">
                            <w:pPr>
                              <w:pStyle w:val="BlockText"/>
                              <w:rPr>
                                <w:iCs w:val="0"/>
                                <w:sz w:val="32"/>
                                <w:szCs w:val="32"/>
                              </w:rPr>
                            </w:pPr>
                            <w:r w:rsidRPr="00F94C1F">
                              <w:rPr>
                                <w:iCs w:val="0"/>
                                <w:sz w:val="32"/>
                                <w:szCs w:val="32"/>
                              </w:rPr>
                              <w:t xml:space="preserve">You are invited to come watch some </w:t>
                            </w:r>
                            <w:r w:rsidRPr="00F94C1F">
                              <w:rPr>
                                <w:iCs w:val="0"/>
                                <w:color w:val="0000FF"/>
                                <w:sz w:val="32"/>
                                <w:szCs w:val="32"/>
                                <w14:glow w14:rad="101600">
                                  <w14:schemeClr w14:val="accent2"/>
                                </w14:glow>
                              </w:rPr>
                              <w:t xml:space="preserve">cool </w:t>
                            </w:r>
                            <w:r w:rsidRPr="00F94C1F">
                              <w:rPr>
                                <w:iCs w:val="0"/>
                                <w:sz w:val="32"/>
                                <w:szCs w:val="32"/>
                              </w:rPr>
                              <w:t>programs skated by Tricities Figure Skating Club Skaters . Get inspired, enjoy some refreshments with our club</w:t>
                            </w:r>
                            <w:r>
                              <w:rPr>
                                <w:iCs w:val="0"/>
                                <w:sz w:val="32"/>
                                <w:szCs w:val="32"/>
                              </w:rPr>
                              <w:t>,</w:t>
                            </w:r>
                            <w:r w:rsidRPr="00F94C1F">
                              <w:rPr>
                                <w:iCs w:val="0"/>
                                <w:sz w:val="32"/>
                                <w:szCs w:val="32"/>
                              </w:rPr>
                              <w:t xml:space="preserve"> and then put your skates on! </w:t>
                            </w:r>
                          </w:p>
                          <w:p w14:paraId="428C5F55" w14:textId="77777777" w:rsidR="00C9032C" w:rsidRPr="00F94C1F" w:rsidRDefault="00C9032C" w:rsidP="006A111E">
                            <w:pPr>
                              <w:pStyle w:val="BlockText"/>
                              <w:rPr>
                                <w:iCs w:val="0"/>
                                <w:sz w:val="32"/>
                                <w:szCs w:val="32"/>
                              </w:rPr>
                            </w:pPr>
                          </w:p>
                          <w:p w14:paraId="1E3208F0" w14:textId="77777777" w:rsidR="00C9032C" w:rsidRPr="00F94C1F" w:rsidRDefault="00C9032C" w:rsidP="006A111E">
                            <w:pPr>
                              <w:pStyle w:val="BlockText"/>
                              <w:rPr>
                                <w:iCs w:val="0"/>
                                <w:sz w:val="32"/>
                                <w:szCs w:val="32"/>
                              </w:rPr>
                            </w:pPr>
                            <w:r w:rsidRPr="00F94C1F">
                              <w:rPr>
                                <w:iCs w:val="0"/>
                                <w:sz w:val="32"/>
                                <w:szCs w:val="32"/>
                              </w:rPr>
                              <w:t>Present this flyer to skate the 6:00 Arena Public Skate for only $5.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6pt;margin-top:570pt;width:529pt;height:11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" mv:complextextbox="1" filled="f" stroked="f">
                <v:textbox inset=",,,0">
                  <w:txbxContent>
                    <w:p w14:paraId="7EDB6A5D" w14:textId="77777777" w:rsidR="00C9032C" w:rsidRPr="00F94C1F" w:rsidRDefault="00C9032C" w:rsidP="006A111E">
                      <w:pPr>
                        <w:pStyle w:val="BlockText"/>
                        <w:rPr>
                          <w:iCs w:val="0"/>
                          <w:sz w:val="32"/>
                          <w:szCs w:val="32"/>
                        </w:rPr>
                      </w:pPr>
                      <w:r w:rsidRPr="00F94C1F">
                        <w:rPr>
                          <w:iCs w:val="0"/>
                          <w:sz w:val="32"/>
                          <w:szCs w:val="32"/>
                        </w:rPr>
                        <w:t xml:space="preserve">You are invited to come watch some </w:t>
                      </w:r>
                      <w:r w:rsidRPr="00F94C1F">
                        <w:rPr>
                          <w:iCs w:val="0"/>
                          <w:color w:val="0000FF"/>
                          <w:sz w:val="32"/>
                          <w:szCs w:val="32"/>
                          <w14:glow w14:rad="101600">
                            <w14:schemeClr w14:val="accent2"/>
                          </w14:glow>
                        </w:rPr>
                        <w:t xml:space="preserve">cool </w:t>
                      </w:r>
                      <w:r w:rsidRPr="00F94C1F">
                        <w:rPr>
                          <w:iCs w:val="0"/>
                          <w:sz w:val="32"/>
                          <w:szCs w:val="32"/>
                        </w:rPr>
                        <w:t>programs skated by Tricities Figure Skating Club Skaters . Get inspired, enjoy some refreshments with our club</w:t>
                      </w:r>
                      <w:r>
                        <w:rPr>
                          <w:iCs w:val="0"/>
                          <w:sz w:val="32"/>
                          <w:szCs w:val="32"/>
                        </w:rPr>
                        <w:t>,</w:t>
                      </w:r>
                      <w:r w:rsidRPr="00F94C1F">
                        <w:rPr>
                          <w:iCs w:val="0"/>
                          <w:sz w:val="32"/>
                          <w:szCs w:val="32"/>
                        </w:rPr>
                        <w:t xml:space="preserve"> and then put your skates on! </w:t>
                      </w:r>
                    </w:p>
                    <w:p w14:paraId="428C5F55" w14:textId="77777777" w:rsidR="00C9032C" w:rsidRPr="00F94C1F" w:rsidRDefault="00C9032C" w:rsidP="006A111E">
                      <w:pPr>
                        <w:pStyle w:val="BlockText"/>
                        <w:rPr>
                          <w:iCs w:val="0"/>
                          <w:sz w:val="32"/>
                          <w:szCs w:val="32"/>
                        </w:rPr>
                      </w:pPr>
                    </w:p>
                    <w:p w14:paraId="1E3208F0" w14:textId="77777777" w:rsidR="00C9032C" w:rsidRPr="00F94C1F" w:rsidRDefault="00C9032C" w:rsidP="006A111E">
                      <w:pPr>
                        <w:pStyle w:val="BlockText"/>
                        <w:rPr>
                          <w:iCs w:val="0"/>
                          <w:sz w:val="32"/>
                          <w:szCs w:val="32"/>
                        </w:rPr>
                      </w:pPr>
                      <w:r w:rsidRPr="00F94C1F">
                        <w:rPr>
                          <w:iCs w:val="0"/>
                          <w:sz w:val="32"/>
                          <w:szCs w:val="32"/>
                        </w:rPr>
                        <w:t>Present this flyer to skate the 6:00 Arena Public Skate for only $5.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6B1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695A12" wp14:editId="39B1517C">
                <wp:simplePos x="0" y="0"/>
                <wp:positionH relativeFrom="page">
                  <wp:posOffset>609600</wp:posOffset>
                </wp:positionH>
                <wp:positionV relativeFrom="page">
                  <wp:posOffset>9309100</wp:posOffset>
                </wp:positionV>
                <wp:extent cx="6718300" cy="444500"/>
                <wp:effectExtent l="0" t="0" r="0" b="12700"/>
                <wp:wrapThrough wrapText="bothSides">
                  <wp:wrapPolygon edited="0">
                    <wp:start x="82" y="0"/>
                    <wp:lineTo x="82" y="20983"/>
                    <wp:lineTo x="21396" y="20983"/>
                    <wp:lineTo x="21396" y="0"/>
                    <wp:lineTo x="82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82F08" w14:textId="77777777" w:rsidR="00C9032C" w:rsidRPr="001D6B15" w:rsidRDefault="00C9032C" w:rsidP="00717C6F">
                            <w:pPr>
                              <w:pStyle w:val="ContactDetails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Questions? Message us at </w:t>
                            </w:r>
                            <w:r w:rsidRPr="001D6B15">
                              <w:rPr>
                                <w:bCs/>
                                <w:sz w:val="32"/>
                                <w:szCs w:val="32"/>
                              </w:rPr>
                              <w:t>https://www.tcfigureskatingclub.org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48pt;margin-top:733pt;width:529pt;height: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" filled="f" stroked="f">
                <v:textbox inset=",0,,0">
                  <w:txbxContent>
                    <w:p w14:paraId="5B082F08" w14:textId="77777777" w:rsidR="00C9032C" w:rsidRPr="001D6B15" w:rsidRDefault="00C9032C" w:rsidP="00717C6F">
                      <w:pPr>
                        <w:pStyle w:val="ContactDetails"/>
                        <w:rPr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Cs/>
                          <w:sz w:val="32"/>
                          <w:szCs w:val="32"/>
                        </w:rPr>
                        <w:t xml:space="preserve">Questions? Message us at </w:t>
                      </w:r>
                      <w:r w:rsidRPr="001D6B15">
                        <w:rPr>
                          <w:bCs/>
                          <w:sz w:val="32"/>
                          <w:szCs w:val="32"/>
                        </w:rPr>
                        <w:t>https://www.tcfigureskatingclub.org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6B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8FDFEE" wp14:editId="448E9E27">
                <wp:simplePos x="0" y="0"/>
                <wp:positionH relativeFrom="page">
                  <wp:posOffset>596900</wp:posOffset>
                </wp:positionH>
                <wp:positionV relativeFrom="page">
                  <wp:posOffset>5969000</wp:posOffset>
                </wp:positionV>
                <wp:extent cx="6553200" cy="660400"/>
                <wp:effectExtent l="0" t="0" r="0" b="0"/>
                <wp:wrapThrough wrapText="bothSides">
                  <wp:wrapPolygon edited="0">
                    <wp:start x="84" y="0"/>
                    <wp:lineTo x="84" y="20769"/>
                    <wp:lineTo x="21433" y="20769"/>
                    <wp:lineTo x="21433" y="0"/>
                    <wp:lineTo x="84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7EEB9" w14:textId="77777777" w:rsidR="00C9032C" w:rsidRDefault="00C9032C" w:rsidP="00774A10">
                            <w:pPr>
                              <w:pStyle w:val="Subtitle"/>
                            </w:pPr>
                            <w:r>
                              <w:t>Come see your future on the ice!</w:t>
                            </w:r>
                          </w:p>
                          <w:p w14:paraId="77EE2584" w14:textId="77777777" w:rsidR="00C9032C" w:rsidRDefault="00C9032C" w:rsidP="00774A10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7pt;margin-top:470pt;width:516pt;height:5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" filled="f" stroked="f">
                <v:textbox inset=",,,0">
                  <w:txbxContent>
                    <w:p w14:paraId="75D7EEB9" w14:textId="77777777" w:rsidR="00C9032C" w:rsidRDefault="00C9032C" w:rsidP="00774A10">
                      <w:pPr>
                        <w:pStyle w:val="Subtitle"/>
                      </w:pPr>
                      <w:r>
                        <w:t>Come see your future on the ice!</w:t>
                      </w:r>
                    </w:p>
                    <w:p w14:paraId="77EE2584" w14:textId="77777777" w:rsidR="00C9032C" w:rsidRDefault="00C9032C" w:rsidP="00774A10">
                      <w:pPr>
                        <w:pStyle w:val="Subtitle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6B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561F34" wp14:editId="35107021">
                <wp:simplePos x="0" y="0"/>
                <wp:positionH relativeFrom="page">
                  <wp:posOffset>558800</wp:posOffset>
                </wp:positionH>
                <wp:positionV relativeFrom="page">
                  <wp:posOffset>5156200</wp:posOffset>
                </wp:positionV>
                <wp:extent cx="6654800" cy="959485"/>
                <wp:effectExtent l="0" t="0" r="0" b="5715"/>
                <wp:wrapThrough wrapText="bothSides">
                  <wp:wrapPolygon edited="0">
                    <wp:start x="82" y="0"/>
                    <wp:lineTo x="82" y="21157"/>
                    <wp:lineTo x="21435" y="21157"/>
                    <wp:lineTo x="21435" y="0"/>
                    <wp:lineTo x="82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2EED5" w14:textId="77777777" w:rsidR="00C9032C" w:rsidRPr="00774A10" w:rsidRDefault="00C9032C" w:rsidP="00080C7B">
                            <w:pPr>
                              <w:pStyle w:val="Title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Toyota Arena Learn to Skate: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44pt;margin-top:406pt;width:524pt;height:75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" filled="f" stroked="f">
                <v:textbox inset=",,,0">
                  <w:txbxContent>
                    <w:p w14:paraId="52D2EED5" w14:textId="77777777" w:rsidR="00C9032C" w:rsidRPr="00774A10" w:rsidRDefault="00C9032C" w:rsidP="00080C7B">
                      <w:pPr>
                        <w:pStyle w:val="Title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Toyota Arena Learn to Skate: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4C1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D779C1" wp14:editId="63172F7B">
                <wp:simplePos x="0" y="0"/>
                <wp:positionH relativeFrom="page">
                  <wp:posOffset>1143000</wp:posOffset>
                </wp:positionH>
                <wp:positionV relativeFrom="page">
                  <wp:posOffset>6794500</wp:posOffset>
                </wp:positionV>
                <wp:extent cx="5486400" cy="444500"/>
                <wp:effectExtent l="0" t="0" r="0" b="12700"/>
                <wp:wrapThrough wrapText="bothSides">
                  <wp:wrapPolygon edited="0">
                    <wp:start x="100" y="0"/>
                    <wp:lineTo x="100" y="20983"/>
                    <wp:lineTo x="21400" y="20983"/>
                    <wp:lineTo x="21400" y="0"/>
                    <wp:lineTo x="10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CE724" w14:textId="77777777" w:rsidR="00C9032C" w:rsidRDefault="00C9032C" w:rsidP="006A111E">
                            <w:pPr>
                              <w:pStyle w:val="Heading2"/>
                            </w:pPr>
                            <w:r>
                              <w:t>Sat. September 14, 5:00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90pt;margin-top:535pt;width:6in;height: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" filled="f" stroked="f">
                <v:textbox inset=",,,0">
                  <w:txbxContent>
                    <w:p w14:paraId="34ACE724" w14:textId="77777777" w:rsidR="00C9032C" w:rsidRDefault="00C9032C" w:rsidP="006A111E">
                      <w:pPr>
                        <w:pStyle w:val="Heading2"/>
                      </w:pPr>
                      <w:r>
                        <w:t>Sat. September 14, 5:00 pm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4C1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FC9A24" wp14:editId="2CEE3086">
                <wp:simplePos x="0" y="0"/>
                <wp:positionH relativeFrom="page">
                  <wp:posOffset>495300</wp:posOffset>
                </wp:positionH>
                <wp:positionV relativeFrom="page">
                  <wp:posOffset>8750300</wp:posOffset>
                </wp:positionV>
                <wp:extent cx="6654800" cy="508000"/>
                <wp:effectExtent l="0" t="0" r="0" b="0"/>
                <wp:wrapThrough wrapText="bothSides">
                  <wp:wrapPolygon edited="0">
                    <wp:start x="0" y="0"/>
                    <wp:lineTo x="0" y="20520"/>
                    <wp:lineTo x="21518" y="20520"/>
                    <wp:lineTo x="2151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DFC95" w14:textId="77777777" w:rsidR="00C9032C" w:rsidRDefault="00C9032C" w:rsidP="00816385">
                            <w:pPr>
                              <w:pStyle w:val="Heading1"/>
                            </w:pPr>
                            <w:r>
                              <w:t>at the Toyota Arena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39pt;margin-top:689pt;width:524pt;height:40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" filled="f" stroked="f">
                <v:textbox inset="0,0,0,0">
                  <w:txbxContent>
                    <w:p w14:paraId="357DFC95" w14:textId="77777777" w:rsidR="00C9032C" w:rsidRDefault="00C9032C" w:rsidP="00816385">
                      <w:pPr>
                        <w:pStyle w:val="Heading1"/>
                      </w:pPr>
                      <w:r>
                        <w:t>at the Toyota Arena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revisionView w:markup="0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774A10"/>
    <w:rsid w:val="00013411"/>
    <w:rsid w:val="0002615A"/>
    <w:rsid w:val="00031F09"/>
    <w:rsid w:val="00080C7B"/>
    <w:rsid w:val="001C40A8"/>
    <w:rsid w:val="001D6B15"/>
    <w:rsid w:val="002F6ED3"/>
    <w:rsid w:val="0038421C"/>
    <w:rsid w:val="003B3441"/>
    <w:rsid w:val="0049512C"/>
    <w:rsid w:val="004C69C5"/>
    <w:rsid w:val="004D7FB5"/>
    <w:rsid w:val="00542FAF"/>
    <w:rsid w:val="005D6457"/>
    <w:rsid w:val="0065585D"/>
    <w:rsid w:val="0066097E"/>
    <w:rsid w:val="006A111E"/>
    <w:rsid w:val="00717C6F"/>
    <w:rsid w:val="00774A10"/>
    <w:rsid w:val="00775BA4"/>
    <w:rsid w:val="00816385"/>
    <w:rsid w:val="00862CE0"/>
    <w:rsid w:val="00940117"/>
    <w:rsid w:val="009570B6"/>
    <w:rsid w:val="00961D51"/>
    <w:rsid w:val="00983FF6"/>
    <w:rsid w:val="00A03167"/>
    <w:rsid w:val="00AC0420"/>
    <w:rsid w:val="00B26587"/>
    <w:rsid w:val="00BA3340"/>
    <w:rsid w:val="00BD34F5"/>
    <w:rsid w:val="00C269DA"/>
    <w:rsid w:val="00C440BE"/>
    <w:rsid w:val="00C9032C"/>
    <w:rsid w:val="00CC1ADA"/>
    <w:rsid w:val="00D278C6"/>
    <w:rsid w:val="00D34EA4"/>
    <w:rsid w:val="00DE5458"/>
    <w:rsid w:val="00E2341A"/>
    <w:rsid w:val="00E3139D"/>
    <w:rsid w:val="00E9776E"/>
    <w:rsid w:val="00F9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0423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ardDrive:Applications:Microsoft%20Office%202011:Office:Media:Templates:Publishing%20Layout%20View:Flyers:Sale%20Flyer.dotx" TargetMode="Externa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Sale Flyer.dotx</Template>
  <TotalTime>25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Gormley</dc:creator>
  <cp:keywords/>
  <dc:description/>
  <cp:lastModifiedBy>Timothy Gormley</cp:lastModifiedBy>
  <cp:revision>9</cp:revision>
  <cp:lastPrinted>2019-09-08T21:07:00Z</cp:lastPrinted>
  <dcterms:created xsi:type="dcterms:W3CDTF">2019-09-08T20:59:00Z</dcterms:created>
  <dcterms:modified xsi:type="dcterms:W3CDTF">2019-09-08T23:22:00Z</dcterms:modified>
  <cp:category/>
</cp:coreProperties>
</file>