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52D" w:rsidRDefault="003E0C74">
      <w:bookmarkStart w:id="0" w:name="_GoBack"/>
      <w:r>
        <w:rPr>
          <w:noProof/>
          <w:lang w:eastAsia="en-NZ"/>
        </w:rPr>
        <w:drawing>
          <wp:inline distT="0" distB="0" distL="0" distR="0" wp14:anchorId="59335696" wp14:editId="4FA3B382">
            <wp:extent cx="5731510" cy="441436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5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C74"/>
    <w:rsid w:val="003B1552"/>
    <w:rsid w:val="003D51B3"/>
    <w:rsid w:val="003E0C74"/>
    <w:rsid w:val="006A2C85"/>
    <w:rsid w:val="008B41E8"/>
    <w:rsid w:val="00A5552D"/>
    <w:rsid w:val="00DA1F6D"/>
    <w:rsid w:val="00E11116"/>
    <w:rsid w:val="00F3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ED879EF7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Economic Development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Da Vanzo</dc:creator>
  <cp:lastModifiedBy>David Da Vanzo</cp:lastModifiedBy>
  <cp:revision>1</cp:revision>
  <dcterms:created xsi:type="dcterms:W3CDTF">2014-10-14T23:23:00Z</dcterms:created>
  <dcterms:modified xsi:type="dcterms:W3CDTF">2014-10-14T23:24:00Z</dcterms:modified>
</cp:coreProperties>
</file>